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71" w:rsidRPr="00B724AB" w:rsidRDefault="009F7FC6" w:rsidP="009F7FC6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="000A0A84">
        <w:rPr>
          <w:szCs w:val="20"/>
        </w:rPr>
        <w:t>Spett.le</w:t>
      </w:r>
      <w:bookmarkStart w:id="0" w:name="_GoBack"/>
      <w:bookmarkEnd w:id="0"/>
    </w:p>
    <w:p w:rsidR="009F7FC6" w:rsidRPr="00B724AB" w:rsidRDefault="009F7FC6" w:rsidP="009F7FC6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FONDAZIONE ANDRE</w:t>
      </w:r>
      <w:r w:rsidR="009A5059" w:rsidRPr="00B724AB">
        <w:rPr>
          <w:szCs w:val="20"/>
        </w:rPr>
        <w:t>A</w:t>
      </w:r>
      <w:r w:rsidRPr="00B724AB">
        <w:rPr>
          <w:szCs w:val="20"/>
        </w:rPr>
        <w:t xml:space="preserve"> ARENA</w:t>
      </w:r>
    </w:p>
    <w:p w:rsidR="009F7FC6" w:rsidRPr="00B724AB" w:rsidRDefault="009F7FC6" w:rsidP="009F7FC6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 xml:space="preserve">Via F. </w:t>
      </w:r>
      <w:proofErr w:type="spellStart"/>
      <w:r w:rsidRPr="00B724AB">
        <w:rPr>
          <w:szCs w:val="20"/>
        </w:rPr>
        <w:t>Crispi</w:t>
      </w:r>
      <w:proofErr w:type="spellEnd"/>
      <w:r w:rsidRPr="00B724AB">
        <w:rPr>
          <w:szCs w:val="20"/>
        </w:rPr>
        <w:t xml:space="preserve"> n. 8</w:t>
      </w:r>
    </w:p>
    <w:p w:rsidR="009F7FC6" w:rsidRPr="00B724AB" w:rsidRDefault="009F7FC6" w:rsidP="009F7FC6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98121 Messina</w:t>
      </w:r>
    </w:p>
    <w:p w:rsidR="00B14154" w:rsidRDefault="00B14154" w:rsidP="009F7FC6">
      <w:pPr>
        <w:spacing w:line="480" w:lineRule="auto"/>
        <w:rPr>
          <w:szCs w:val="20"/>
        </w:rPr>
      </w:pPr>
    </w:p>
    <w:p w:rsidR="009F7FC6" w:rsidRPr="00B724AB" w:rsidRDefault="009F7FC6" w:rsidP="009F7FC6">
      <w:pPr>
        <w:spacing w:line="480" w:lineRule="auto"/>
        <w:rPr>
          <w:szCs w:val="20"/>
        </w:rPr>
      </w:pPr>
      <w:r w:rsidRPr="00B724AB">
        <w:rPr>
          <w:szCs w:val="20"/>
        </w:rPr>
        <w:t xml:space="preserve">… </w:t>
      </w:r>
      <w:proofErr w:type="spellStart"/>
      <w:r w:rsidRPr="00B724AB">
        <w:rPr>
          <w:szCs w:val="20"/>
        </w:rPr>
        <w:t>I…</w:t>
      </w:r>
      <w:proofErr w:type="spellEnd"/>
      <w:r w:rsidRPr="00B724AB">
        <w:rPr>
          <w:szCs w:val="20"/>
        </w:rPr>
        <w:t xml:space="preserve">  </w:t>
      </w:r>
      <w:proofErr w:type="spellStart"/>
      <w:r w:rsidRPr="00B724AB">
        <w:rPr>
          <w:szCs w:val="20"/>
        </w:rPr>
        <w:t>sottoscritt</w:t>
      </w:r>
      <w:proofErr w:type="spellEnd"/>
      <w:r w:rsidRPr="00B724AB">
        <w:rPr>
          <w:szCs w:val="20"/>
        </w:rPr>
        <w:t xml:space="preserve"> </w:t>
      </w:r>
      <w:proofErr w:type="spellStart"/>
      <w:r w:rsidRPr="00B724AB">
        <w:rPr>
          <w:szCs w:val="20"/>
        </w:rPr>
        <w:t>………………………………………………………………………………</w:t>
      </w:r>
      <w:proofErr w:type="spellEnd"/>
      <w:r w:rsidRPr="00B724AB">
        <w:rPr>
          <w:szCs w:val="20"/>
        </w:rPr>
        <w:t xml:space="preserve">.. </w:t>
      </w:r>
      <w:proofErr w:type="spellStart"/>
      <w:r w:rsidRPr="00B724AB">
        <w:rPr>
          <w:szCs w:val="20"/>
        </w:rPr>
        <w:t>nat</w:t>
      </w:r>
      <w:proofErr w:type="spellEnd"/>
      <w:r w:rsidR="009A5059" w:rsidRPr="00B724AB">
        <w:rPr>
          <w:szCs w:val="20"/>
        </w:rPr>
        <w:t xml:space="preserve">.. </w:t>
      </w:r>
      <w:r w:rsidRPr="00B724AB">
        <w:rPr>
          <w:szCs w:val="20"/>
        </w:rPr>
        <w:t xml:space="preserve"> a …………………………….. (prov. ………) il ………………………………………….. residente a …………………………….  in via …………………………………………………</w:t>
      </w:r>
    </w:p>
    <w:p w:rsidR="00003054" w:rsidRDefault="009F7FC6" w:rsidP="009F7FC6">
      <w:pPr>
        <w:spacing w:line="480" w:lineRule="auto"/>
        <w:rPr>
          <w:szCs w:val="20"/>
        </w:rPr>
      </w:pPr>
      <w:proofErr w:type="spellStart"/>
      <w:r w:rsidRPr="00B724AB">
        <w:rPr>
          <w:szCs w:val="20"/>
        </w:rPr>
        <w:t>tel</w:t>
      </w:r>
      <w:proofErr w:type="spellEnd"/>
      <w:r w:rsidRPr="00B724AB">
        <w:rPr>
          <w:szCs w:val="20"/>
        </w:rPr>
        <w:t xml:space="preserve"> </w:t>
      </w:r>
      <w:proofErr w:type="spellStart"/>
      <w:r w:rsidRPr="00B724AB">
        <w:rPr>
          <w:szCs w:val="20"/>
        </w:rPr>
        <w:t>…</w:t>
      </w:r>
      <w:r w:rsidR="00B475D7" w:rsidRPr="00B724AB">
        <w:rPr>
          <w:szCs w:val="20"/>
        </w:rPr>
        <w:t>…….</w:t>
      </w:r>
      <w:r w:rsidRPr="00B724AB">
        <w:rPr>
          <w:szCs w:val="20"/>
        </w:rPr>
        <w:t>……………</w:t>
      </w:r>
      <w:proofErr w:type="spellEnd"/>
      <w:r w:rsidRPr="00B724AB">
        <w:rPr>
          <w:szCs w:val="20"/>
        </w:rPr>
        <w:t xml:space="preserve">     e-mail</w:t>
      </w:r>
      <w:r w:rsidR="00B475D7" w:rsidRPr="00B724AB">
        <w:rPr>
          <w:szCs w:val="20"/>
        </w:rPr>
        <w:t xml:space="preserve"> ………………………………………….</w:t>
      </w:r>
      <w:r w:rsidRPr="00B724AB">
        <w:rPr>
          <w:szCs w:val="20"/>
        </w:rPr>
        <w:t xml:space="preserve">………………………. cod. </w:t>
      </w:r>
      <w:proofErr w:type="spellStart"/>
      <w:r w:rsidRPr="00B724AB">
        <w:rPr>
          <w:szCs w:val="20"/>
        </w:rPr>
        <w:t>fisc</w:t>
      </w:r>
      <w:proofErr w:type="spellEnd"/>
      <w:r w:rsidRPr="00B724AB">
        <w:rPr>
          <w:szCs w:val="20"/>
        </w:rPr>
        <w:t xml:space="preserve">. …………………………………. </w:t>
      </w:r>
      <w:r w:rsidR="00B475D7" w:rsidRPr="00B724AB">
        <w:rPr>
          <w:szCs w:val="20"/>
        </w:rPr>
        <w:t xml:space="preserve"> </w:t>
      </w:r>
    </w:p>
    <w:p w:rsidR="00A13DEB" w:rsidRDefault="00B475D7" w:rsidP="009F7FC6">
      <w:pPr>
        <w:spacing w:line="480" w:lineRule="auto"/>
        <w:rPr>
          <w:szCs w:val="20"/>
        </w:rPr>
      </w:pPr>
      <w:r w:rsidRPr="00B724AB">
        <w:rPr>
          <w:szCs w:val="20"/>
        </w:rPr>
        <w:t>avendo co</w:t>
      </w:r>
      <w:r w:rsidR="0046268A">
        <w:rPr>
          <w:szCs w:val="20"/>
        </w:rPr>
        <w:t>nseguito</w:t>
      </w:r>
      <w:r w:rsidR="00A13DEB">
        <w:rPr>
          <w:szCs w:val="20"/>
        </w:rPr>
        <w:t>:</w:t>
      </w:r>
    </w:p>
    <w:p w:rsidR="00A13DEB" w:rsidRDefault="0046268A" w:rsidP="00A13DEB">
      <w:pPr>
        <w:numPr>
          <w:ilvl w:val="0"/>
          <w:numId w:val="7"/>
        </w:numPr>
        <w:spacing w:line="480" w:lineRule="auto"/>
        <w:rPr>
          <w:szCs w:val="20"/>
        </w:rPr>
      </w:pPr>
      <w:r>
        <w:rPr>
          <w:szCs w:val="20"/>
        </w:rPr>
        <w:t>la laurea</w:t>
      </w:r>
      <w:r w:rsidR="00B475D7" w:rsidRPr="00B724AB">
        <w:rPr>
          <w:szCs w:val="20"/>
        </w:rPr>
        <w:t xml:space="preserve"> </w:t>
      </w:r>
      <w:r w:rsidR="00F671FD">
        <w:rPr>
          <w:szCs w:val="20"/>
        </w:rPr>
        <w:t xml:space="preserve">magistrale </w:t>
      </w:r>
      <w:r w:rsidR="00003054">
        <w:rPr>
          <w:szCs w:val="20"/>
        </w:rPr>
        <w:t xml:space="preserve">in </w:t>
      </w:r>
      <w:r w:rsidR="00F671FD">
        <w:rPr>
          <w:szCs w:val="20"/>
        </w:rPr>
        <w:t xml:space="preserve">Giurisprudenza </w:t>
      </w:r>
      <w:r>
        <w:rPr>
          <w:szCs w:val="20"/>
        </w:rPr>
        <w:t xml:space="preserve">in data </w:t>
      </w:r>
      <w:r w:rsidR="00F671FD">
        <w:rPr>
          <w:szCs w:val="20"/>
        </w:rPr>
        <w:t>…</w:t>
      </w:r>
      <w:r>
        <w:rPr>
          <w:szCs w:val="20"/>
        </w:rPr>
        <w:t>…</w:t>
      </w:r>
      <w:r w:rsidR="00003054">
        <w:rPr>
          <w:szCs w:val="20"/>
        </w:rPr>
        <w:t>…..</w:t>
      </w:r>
      <w:r>
        <w:rPr>
          <w:szCs w:val="20"/>
        </w:rPr>
        <w:t xml:space="preserve"> con voto</w:t>
      </w:r>
      <w:r w:rsidR="00003054">
        <w:rPr>
          <w:szCs w:val="20"/>
        </w:rPr>
        <w:t xml:space="preserve"> ………</w:t>
      </w:r>
      <w:r w:rsidR="00A13DEB">
        <w:rPr>
          <w:szCs w:val="20"/>
        </w:rPr>
        <w:t xml:space="preserve">…….. </w:t>
      </w:r>
      <w:r w:rsidR="00B475D7" w:rsidRPr="00B724AB">
        <w:rPr>
          <w:szCs w:val="20"/>
        </w:rPr>
        <w:t xml:space="preserve">nella </w:t>
      </w:r>
      <w:r>
        <w:rPr>
          <w:szCs w:val="20"/>
        </w:rPr>
        <w:t>Università di …</w:t>
      </w:r>
      <w:r w:rsidR="00F671FD">
        <w:rPr>
          <w:szCs w:val="20"/>
        </w:rPr>
        <w:t>…..</w:t>
      </w:r>
      <w:r w:rsidR="00003054">
        <w:rPr>
          <w:szCs w:val="20"/>
        </w:rPr>
        <w:t>……..</w:t>
      </w:r>
    </w:p>
    <w:p w:rsidR="009F7FC6" w:rsidRPr="00B724AB" w:rsidRDefault="009F7FC6" w:rsidP="009F7FC6">
      <w:pPr>
        <w:spacing w:line="480" w:lineRule="auto"/>
        <w:jc w:val="center"/>
        <w:rPr>
          <w:szCs w:val="20"/>
        </w:rPr>
      </w:pPr>
      <w:r w:rsidRPr="00B724AB">
        <w:rPr>
          <w:szCs w:val="20"/>
        </w:rPr>
        <w:t>CHIEDE</w:t>
      </w:r>
    </w:p>
    <w:p w:rsidR="009F7FC6" w:rsidRPr="00B724AB" w:rsidRDefault="009F7FC6" w:rsidP="000A0A84">
      <w:pPr>
        <w:spacing w:line="480" w:lineRule="auto"/>
        <w:jc w:val="both"/>
        <w:rPr>
          <w:szCs w:val="20"/>
        </w:rPr>
      </w:pPr>
      <w:r w:rsidRPr="00B724AB">
        <w:rPr>
          <w:szCs w:val="20"/>
        </w:rPr>
        <w:t xml:space="preserve">di poter partecipare al concorso per l’assegnazione </w:t>
      </w:r>
      <w:r w:rsidR="00AA7B81">
        <w:rPr>
          <w:szCs w:val="20"/>
        </w:rPr>
        <w:t xml:space="preserve">della </w:t>
      </w:r>
      <w:r w:rsidR="000A0A84">
        <w:rPr>
          <w:szCs w:val="20"/>
        </w:rPr>
        <w:t xml:space="preserve">borsa </w:t>
      </w:r>
      <w:r w:rsidR="00AA7B81">
        <w:rPr>
          <w:szCs w:val="20"/>
        </w:rPr>
        <w:t xml:space="preserve">di studio </w:t>
      </w:r>
      <w:r w:rsidR="00003054">
        <w:rPr>
          <w:szCs w:val="20"/>
        </w:rPr>
        <w:t>per</w:t>
      </w:r>
      <w:r w:rsidR="00AA7B81">
        <w:rPr>
          <w:szCs w:val="20"/>
        </w:rPr>
        <w:t xml:space="preserve"> </w:t>
      </w:r>
      <w:r w:rsidR="00AA7B81" w:rsidRPr="003E5CEF">
        <w:rPr>
          <w:rFonts w:ascii="Century Schoolbook" w:hAnsi="Century Schoolbook"/>
          <w:szCs w:val="20"/>
        </w:rPr>
        <w:t>l</w:t>
      </w:r>
      <w:r w:rsidR="00F671FD">
        <w:rPr>
          <w:rFonts w:ascii="Century Schoolbook" w:hAnsi="Century Schoolbook"/>
          <w:szCs w:val="20"/>
        </w:rPr>
        <w:t xml:space="preserve">a frequenza </w:t>
      </w:r>
      <w:r w:rsidR="00AA7B81" w:rsidRPr="003E5CEF">
        <w:rPr>
          <w:rFonts w:ascii="Century Schoolbook" w:hAnsi="Century Schoolbook"/>
          <w:szCs w:val="20"/>
        </w:rPr>
        <w:t xml:space="preserve">ad un </w:t>
      </w:r>
      <w:r w:rsidR="00AA7B81">
        <w:rPr>
          <w:rFonts w:ascii="Century Schoolbook" w:hAnsi="Century Schoolbook"/>
          <w:szCs w:val="20"/>
        </w:rPr>
        <w:t>corso del LL.M. Program</w:t>
      </w:r>
      <w:r w:rsidR="00AA7B81" w:rsidRPr="003E5CEF">
        <w:rPr>
          <w:rFonts w:ascii="Century Schoolbook" w:hAnsi="Century Schoolbook"/>
          <w:szCs w:val="20"/>
        </w:rPr>
        <w:t xml:space="preserve"> da svolgere presso la </w:t>
      </w:r>
      <w:r w:rsidR="00AA7B81">
        <w:rPr>
          <w:rFonts w:ascii="Century Schoolbook" w:hAnsi="Century Schoolbook"/>
          <w:szCs w:val="20"/>
        </w:rPr>
        <w:t xml:space="preserve">Benjamin N. </w:t>
      </w:r>
      <w:proofErr w:type="spellStart"/>
      <w:r w:rsidR="00AA7B81" w:rsidRPr="003E5CEF">
        <w:rPr>
          <w:rFonts w:ascii="Century Schoolbook" w:hAnsi="Century Schoolbook"/>
          <w:szCs w:val="20"/>
        </w:rPr>
        <w:t>Cardozo</w:t>
      </w:r>
      <w:proofErr w:type="spellEnd"/>
      <w:r w:rsidR="00AA7B81" w:rsidRPr="003E5CEF">
        <w:rPr>
          <w:rFonts w:ascii="Century Schoolbook" w:hAnsi="Century Schoolbook"/>
          <w:szCs w:val="20"/>
        </w:rPr>
        <w:t xml:space="preserve"> </w:t>
      </w:r>
      <w:proofErr w:type="spellStart"/>
      <w:r w:rsidR="00AA7B81" w:rsidRPr="003E5CEF">
        <w:rPr>
          <w:rFonts w:ascii="Century Schoolbook" w:hAnsi="Century Schoolbook"/>
          <w:szCs w:val="20"/>
        </w:rPr>
        <w:t>School</w:t>
      </w:r>
      <w:proofErr w:type="spellEnd"/>
      <w:r w:rsidR="00AA7B81" w:rsidRPr="003E5CEF">
        <w:rPr>
          <w:rFonts w:ascii="Century Schoolbook" w:hAnsi="Century Schoolbook"/>
          <w:szCs w:val="20"/>
        </w:rPr>
        <w:t xml:space="preserve"> </w:t>
      </w:r>
      <w:proofErr w:type="spellStart"/>
      <w:r w:rsidR="00AA7B81" w:rsidRPr="003E5CEF">
        <w:rPr>
          <w:rFonts w:ascii="Century Schoolbook" w:hAnsi="Century Schoolbook"/>
          <w:szCs w:val="20"/>
        </w:rPr>
        <w:t>of</w:t>
      </w:r>
      <w:proofErr w:type="spellEnd"/>
      <w:r w:rsidR="00AA7B81" w:rsidRPr="003E5CEF">
        <w:rPr>
          <w:rFonts w:ascii="Century Schoolbook" w:hAnsi="Century Schoolbook"/>
          <w:szCs w:val="20"/>
        </w:rPr>
        <w:t xml:space="preserve"> </w:t>
      </w:r>
      <w:proofErr w:type="spellStart"/>
      <w:r w:rsidR="00AA7B81" w:rsidRPr="003E5CEF">
        <w:rPr>
          <w:rFonts w:ascii="Century Schoolbook" w:hAnsi="Century Schoolbook"/>
          <w:szCs w:val="20"/>
        </w:rPr>
        <w:t>Law</w:t>
      </w:r>
      <w:proofErr w:type="spellEnd"/>
      <w:r w:rsidR="00AA7B81" w:rsidRPr="003E5CEF">
        <w:rPr>
          <w:rFonts w:ascii="Century Schoolbook" w:hAnsi="Century Schoolbook"/>
          <w:szCs w:val="20"/>
        </w:rPr>
        <w:t xml:space="preserve"> di New York</w:t>
      </w:r>
      <w:r w:rsidR="00003054">
        <w:rPr>
          <w:szCs w:val="20"/>
        </w:rPr>
        <w:t>,</w:t>
      </w:r>
      <w:r w:rsidR="000A0A84">
        <w:rPr>
          <w:szCs w:val="20"/>
        </w:rPr>
        <w:t xml:space="preserve"> </w:t>
      </w:r>
      <w:r w:rsidR="00F671FD">
        <w:rPr>
          <w:szCs w:val="20"/>
        </w:rPr>
        <w:t xml:space="preserve">di cui al bando del </w:t>
      </w:r>
      <w:r w:rsidR="00A469DA" w:rsidRPr="00EB2990">
        <w:rPr>
          <w:szCs w:val="20"/>
        </w:rPr>
        <w:t>30</w:t>
      </w:r>
      <w:r w:rsidR="00AA7B81" w:rsidRPr="00EB2990">
        <w:rPr>
          <w:szCs w:val="20"/>
        </w:rPr>
        <w:t>/0</w:t>
      </w:r>
      <w:r w:rsidR="00A469DA" w:rsidRPr="00EB2990">
        <w:rPr>
          <w:szCs w:val="20"/>
        </w:rPr>
        <w:t>9</w:t>
      </w:r>
      <w:r w:rsidR="00AA7B81" w:rsidRPr="00EB2990">
        <w:rPr>
          <w:szCs w:val="20"/>
        </w:rPr>
        <w:t xml:space="preserve">/2015, </w:t>
      </w:r>
      <w:r w:rsidR="00F671FD" w:rsidRPr="00EB2990">
        <w:rPr>
          <w:szCs w:val="20"/>
        </w:rPr>
        <w:t>di</w:t>
      </w:r>
      <w:r w:rsidR="00F671FD">
        <w:rPr>
          <w:szCs w:val="20"/>
        </w:rPr>
        <w:t xml:space="preserve"> cui dichiara di esser</w:t>
      </w:r>
      <w:r w:rsidR="000A0A84">
        <w:rPr>
          <w:szCs w:val="20"/>
        </w:rPr>
        <w:t xml:space="preserve">e a conoscenza e </w:t>
      </w:r>
      <w:r w:rsidR="00F115C9">
        <w:rPr>
          <w:szCs w:val="20"/>
        </w:rPr>
        <w:t>di</w:t>
      </w:r>
      <w:r w:rsidR="00F671FD">
        <w:rPr>
          <w:szCs w:val="20"/>
        </w:rPr>
        <w:t xml:space="preserve"> accettarn</w:t>
      </w:r>
      <w:r w:rsidR="000A0A84">
        <w:rPr>
          <w:szCs w:val="20"/>
        </w:rPr>
        <w:t>e incondizionatamente le norme</w:t>
      </w:r>
      <w:r w:rsidRPr="00B724AB">
        <w:rPr>
          <w:szCs w:val="20"/>
        </w:rPr>
        <w:t>.</w:t>
      </w:r>
    </w:p>
    <w:p w:rsidR="009F7FC6" w:rsidRPr="00B724AB" w:rsidRDefault="009F7FC6" w:rsidP="009F7FC6">
      <w:pPr>
        <w:spacing w:line="480" w:lineRule="auto"/>
        <w:jc w:val="center"/>
        <w:rPr>
          <w:szCs w:val="20"/>
        </w:rPr>
      </w:pPr>
      <w:r w:rsidRPr="00B724AB">
        <w:rPr>
          <w:szCs w:val="20"/>
        </w:rPr>
        <w:t>SI IMPEGNA</w:t>
      </w:r>
    </w:p>
    <w:p w:rsidR="009F7FC6" w:rsidRPr="00B724AB" w:rsidRDefault="00281C6A" w:rsidP="00F671FD">
      <w:pPr>
        <w:spacing w:line="480" w:lineRule="auto"/>
        <w:jc w:val="both"/>
        <w:rPr>
          <w:szCs w:val="20"/>
        </w:rPr>
      </w:pPr>
      <w:r w:rsidRPr="00B724AB">
        <w:rPr>
          <w:szCs w:val="20"/>
        </w:rPr>
        <w:t>A</w:t>
      </w:r>
      <w:r>
        <w:rPr>
          <w:szCs w:val="20"/>
        </w:rPr>
        <w:t xml:space="preserve"> produrre</w:t>
      </w:r>
      <w:r w:rsidR="009F7FC6" w:rsidRPr="00B724AB">
        <w:rPr>
          <w:szCs w:val="20"/>
        </w:rPr>
        <w:t xml:space="preserve">, contestualmente alla presentazione della domanda, </w:t>
      </w:r>
      <w:r>
        <w:rPr>
          <w:szCs w:val="20"/>
        </w:rPr>
        <w:t xml:space="preserve">le dichiarazioni e </w:t>
      </w:r>
      <w:r w:rsidR="009F7FC6" w:rsidRPr="00B724AB">
        <w:rPr>
          <w:szCs w:val="20"/>
        </w:rPr>
        <w:t xml:space="preserve">i documenti richiesti </w:t>
      </w:r>
      <w:r>
        <w:rPr>
          <w:szCs w:val="20"/>
        </w:rPr>
        <w:t>nel bando</w:t>
      </w:r>
      <w:r w:rsidR="009F7FC6" w:rsidRPr="00B724AB">
        <w:rPr>
          <w:szCs w:val="20"/>
        </w:rPr>
        <w:t xml:space="preserve"> </w:t>
      </w:r>
      <w:r>
        <w:rPr>
          <w:szCs w:val="20"/>
        </w:rPr>
        <w:t xml:space="preserve">e </w:t>
      </w:r>
      <w:r w:rsidR="004A2742" w:rsidRPr="00B724AB">
        <w:rPr>
          <w:szCs w:val="20"/>
        </w:rPr>
        <w:t xml:space="preserve">specificati nell’allegato A, </w:t>
      </w:r>
      <w:r w:rsidR="009F7FC6" w:rsidRPr="00B724AB">
        <w:rPr>
          <w:szCs w:val="20"/>
        </w:rPr>
        <w:t>pena l’esclusione dal concorso.</w:t>
      </w:r>
    </w:p>
    <w:p w:rsidR="009F7FC6" w:rsidRPr="00B724AB" w:rsidRDefault="009F7FC6" w:rsidP="009F7FC6">
      <w:pPr>
        <w:spacing w:line="480" w:lineRule="auto"/>
        <w:rPr>
          <w:szCs w:val="20"/>
        </w:rPr>
      </w:pPr>
      <w:r w:rsidRPr="00B724AB">
        <w:rPr>
          <w:szCs w:val="20"/>
        </w:rPr>
        <w:t>Data …………………….</w:t>
      </w:r>
    </w:p>
    <w:p w:rsidR="009F7FC6" w:rsidRPr="00B724AB" w:rsidRDefault="009F7FC6" w:rsidP="009F7FC6">
      <w:pPr>
        <w:spacing w:line="480" w:lineRule="auto"/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FIRMA</w:t>
      </w:r>
    </w:p>
    <w:p w:rsidR="009F7FC6" w:rsidRPr="00B724AB" w:rsidRDefault="009F7FC6" w:rsidP="009F7FC6">
      <w:pPr>
        <w:spacing w:line="480" w:lineRule="auto"/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………………………..</w:t>
      </w:r>
    </w:p>
    <w:p w:rsidR="00F24334" w:rsidRPr="00B724AB" w:rsidRDefault="00F24334" w:rsidP="009F7FC6">
      <w:pPr>
        <w:spacing w:line="480" w:lineRule="auto"/>
        <w:rPr>
          <w:szCs w:val="20"/>
        </w:rPr>
      </w:pPr>
    </w:p>
    <w:p w:rsidR="00F24334" w:rsidRPr="00B724AB" w:rsidRDefault="00F24334" w:rsidP="009F7FC6">
      <w:pPr>
        <w:spacing w:line="480" w:lineRule="auto"/>
        <w:rPr>
          <w:szCs w:val="20"/>
        </w:rPr>
      </w:pPr>
    </w:p>
    <w:p w:rsidR="00F24334" w:rsidRPr="00B724AB" w:rsidRDefault="00F24334" w:rsidP="009F7FC6">
      <w:pPr>
        <w:spacing w:line="480" w:lineRule="auto"/>
        <w:rPr>
          <w:szCs w:val="20"/>
        </w:rPr>
      </w:pPr>
    </w:p>
    <w:p w:rsidR="00F24334" w:rsidRPr="00B724AB" w:rsidRDefault="00F24334" w:rsidP="009F7FC6">
      <w:pPr>
        <w:spacing w:line="480" w:lineRule="auto"/>
        <w:rPr>
          <w:szCs w:val="20"/>
        </w:rPr>
      </w:pPr>
    </w:p>
    <w:p w:rsidR="00F24334" w:rsidRPr="00B724AB" w:rsidRDefault="00F24334" w:rsidP="009F7FC6">
      <w:pPr>
        <w:spacing w:line="480" w:lineRule="auto"/>
        <w:rPr>
          <w:szCs w:val="20"/>
        </w:rPr>
      </w:pPr>
    </w:p>
    <w:p w:rsidR="004D5BB6" w:rsidRPr="00B724AB" w:rsidRDefault="004A2742" w:rsidP="004D5BB6">
      <w:pPr>
        <w:rPr>
          <w:szCs w:val="20"/>
        </w:rPr>
      </w:pPr>
      <w:r w:rsidRPr="00B724AB">
        <w:rPr>
          <w:szCs w:val="20"/>
        </w:rPr>
        <w:t>Allegato A</w:t>
      </w:r>
    </w:p>
    <w:p w:rsidR="004D5BB6" w:rsidRPr="000A0A84" w:rsidRDefault="004D5BB6" w:rsidP="004D5BB6">
      <w:pPr>
        <w:rPr>
          <w:sz w:val="22"/>
          <w:szCs w:val="22"/>
        </w:rPr>
      </w:pPr>
    </w:p>
    <w:p w:rsidR="004D5BB6" w:rsidRPr="00B14154" w:rsidRDefault="004D5BB6" w:rsidP="004D5BB6">
      <w:pPr>
        <w:rPr>
          <w:sz w:val="20"/>
          <w:szCs w:val="20"/>
        </w:rPr>
      </w:pPr>
      <w:r w:rsidRPr="000A0A84">
        <w:rPr>
          <w:sz w:val="22"/>
          <w:szCs w:val="22"/>
        </w:rPr>
        <w:tab/>
      </w:r>
      <w:r w:rsidRPr="000A0A84">
        <w:rPr>
          <w:sz w:val="22"/>
          <w:szCs w:val="22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="000A0A84" w:rsidRPr="00B14154">
        <w:rPr>
          <w:sz w:val="20"/>
          <w:szCs w:val="20"/>
        </w:rPr>
        <w:t>Spett.le</w:t>
      </w:r>
    </w:p>
    <w:p w:rsidR="004D5BB6" w:rsidRPr="00B14154" w:rsidRDefault="004D5BB6" w:rsidP="004D5BB6">
      <w:pPr>
        <w:rPr>
          <w:sz w:val="20"/>
          <w:szCs w:val="20"/>
        </w:rPr>
      </w:pP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  <w:t>FONDAZIONE ANDRE</w:t>
      </w:r>
      <w:r w:rsidR="009A5059" w:rsidRPr="00B14154">
        <w:rPr>
          <w:sz w:val="20"/>
          <w:szCs w:val="20"/>
        </w:rPr>
        <w:t>A</w:t>
      </w:r>
      <w:r w:rsidRPr="00B14154">
        <w:rPr>
          <w:sz w:val="20"/>
          <w:szCs w:val="20"/>
        </w:rPr>
        <w:t xml:space="preserve"> ARENA</w:t>
      </w:r>
    </w:p>
    <w:p w:rsidR="004D5BB6" w:rsidRPr="00B14154" w:rsidRDefault="004D5BB6" w:rsidP="004D5BB6">
      <w:pPr>
        <w:rPr>
          <w:sz w:val="20"/>
          <w:szCs w:val="20"/>
        </w:rPr>
      </w:pP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  <w:t xml:space="preserve">Via F. </w:t>
      </w:r>
      <w:proofErr w:type="spellStart"/>
      <w:r w:rsidRPr="00B14154">
        <w:rPr>
          <w:sz w:val="20"/>
          <w:szCs w:val="20"/>
        </w:rPr>
        <w:t>Crispi</w:t>
      </w:r>
      <w:proofErr w:type="spellEnd"/>
      <w:r w:rsidRPr="00B14154">
        <w:rPr>
          <w:sz w:val="20"/>
          <w:szCs w:val="20"/>
        </w:rPr>
        <w:t xml:space="preserve"> n. 8</w:t>
      </w:r>
    </w:p>
    <w:p w:rsidR="004D5BB6" w:rsidRPr="00B14154" w:rsidRDefault="004D5BB6" w:rsidP="004D5BB6">
      <w:pPr>
        <w:rPr>
          <w:sz w:val="20"/>
          <w:szCs w:val="20"/>
        </w:rPr>
      </w:pP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  <w:t>98121 Messina</w:t>
      </w:r>
    </w:p>
    <w:p w:rsidR="004D5BB6" w:rsidRPr="00B14154" w:rsidRDefault="004D5BB6" w:rsidP="004D5BB6">
      <w:pPr>
        <w:spacing w:line="480" w:lineRule="auto"/>
        <w:rPr>
          <w:sz w:val="20"/>
          <w:szCs w:val="20"/>
        </w:rPr>
      </w:pPr>
    </w:p>
    <w:p w:rsidR="00F24334" w:rsidRPr="00AA7B81" w:rsidRDefault="004D5BB6" w:rsidP="00902EC9">
      <w:pPr>
        <w:spacing w:line="480" w:lineRule="auto"/>
        <w:jc w:val="both"/>
        <w:rPr>
          <w:sz w:val="20"/>
          <w:szCs w:val="20"/>
        </w:rPr>
      </w:pPr>
      <w:proofErr w:type="spellStart"/>
      <w:r w:rsidRPr="00AA7B81">
        <w:rPr>
          <w:sz w:val="20"/>
          <w:szCs w:val="20"/>
        </w:rPr>
        <w:t>I…</w:t>
      </w:r>
      <w:proofErr w:type="spellEnd"/>
      <w:r w:rsidRPr="00AA7B81">
        <w:rPr>
          <w:sz w:val="20"/>
          <w:szCs w:val="20"/>
        </w:rPr>
        <w:t xml:space="preserve">  </w:t>
      </w:r>
      <w:proofErr w:type="spellStart"/>
      <w:r w:rsidRPr="00AA7B81">
        <w:rPr>
          <w:sz w:val="20"/>
          <w:szCs w:val="20"/>
        </w:rPr>
        <w:t>sottoscritt</w:t>
      </w:r>
      <w:proofErr w:type="spellEnd"/>
      <w:r w:rsidRPr="00AA7B81">
        <w:rPr>
          <w:sz w:val="20"/>
          <w:szCs w:val="20"/>
        </w:rPr>
        <w:t xml:space="preserve"> </w:t>
      </w:r>
      <w:proofErr w:type="spellStart"/>
      <w:r w:rsidRPr="00AA7B81">
        <w:rPr>
          <w:sz w:val="20"/>
          <w:szCs w:val="20"/>
        </w:rPr>
        <w:t>………………………………………………………………………………</w:t>
      </w:r>
      <w:proofErr w:type="spellEnd"/>
      <w:r w:rsidRPr="00AA7B81">
        <w:rPr>
          <w:sz w:val="20"/>
          <w:szCs w:val="20"/>
        </w:rPr>
        <w:t xml:space="preserve">.. </w:t>
      </w:r>
      <w:proofErr w:type="spellStart"/>
      <w:r w:rsidRPr="00AA7B81">
        <w:rPr>
          <w:sz w:val="20"/>
          <w:szCs w:val="20"/>
        </w:rPr>
        <w:t>nat</w:t>
      </w:r>
      <w:proofErr w:type="spellEnd"/>
      <w:r w:rsidR="00FB4331" w:rsidRPr="00AA7B81">
        <w:rPr>
          <w:sz w:val="20"/>
          <w:szCs w:val="20"/>
        </w:rPr>
        <w:t>..</w:t>
      </w:r>
      <w:r w:rsidRPr="00AA7B81">
        <w:rPr>
          <w:sz w:val="20"/>
          <w:szCs w:val="20"/>
        </w:rPr>
        <w:t xml:space="preserve"> a …………………………….. (prov. ………) il ………………………………………….. dichiara di aver preso visione del Bando </w:t>
      </w:r>
      <w:r w:rsidR="00AA7B81" w:rsidRPr="00AA7B81">
        <w:rPr>
          <w:sz w:val="20"/>
          <w:szCs w:val="20"/>
        </w:rPr>
        <w:t>per l’assegnazione di una borsa di studio finalizzata all</w:t>
      </w:r>
      <w:r w:rsidR="00F671FD">
        <w:rPr>
          <w:sz w:val="20"/>
          <w:szCs w:val="20"/>
        </w:rPr>
        <w:t>a frequenza di</w:t>
      </w:r>
      <w:r w:rsidR="00AA7B81" w:rsidRPr="00AA7B81">
        <w:rPr>
          <w:sz w:val="20"/>
          <w:szCs w:val="20"/>
        </w:rPr>
        <w:t xml:space="preserve"> un corso del LL.M. Program da svolgere presso la Benjamin N. </w:t>
      </w:r>
      <w:proofErr w:type="spellStart"/>
      <w:r w:rsidR="00AA7B81" w:rsidRPr="00AA7B81">
        <w:rPr>
          <w:sz w:val="20"/>
          <w:szCs w:val="20"/>
        </w:rPr>
        <w:t>Cardozo</w:t>
      </w:r>
      <w:proofErr w:type="spellEnd"/>
      <w:r w:rsidR="00AA7B81" w:rsidRPr="00AA7B81">
        <w:rPr>
          <w:sz w:val="20"/>
          <w:szCs w:val="20"/>
        </w:rPr>
        <w:t xml:space="preserve"> </w:t>
      </w:r>
      <w:proofErr w:type="spellStart"/>
      <w:r w:rsidR="00AA7B81" w:rsidRPr="00AA7B81">
        <w:rPr>
          <w:sz w:val="20"/>
          <w:szCs w:val="20"/>
        </w:rPr>
        <w:t>School</w:t>
      </w:r>
      <w:proofErr w:type="spellEnd"/>
      <w:r w:rsidR="00AA7B81" w:rsidRPr="00AA7B81">
        <w:rPr>
          <w:sz w:val="20"/>
          <w:szCs w:val="20"/>
        </w:rPr>
        <w:t xml:space="preserve"> </w:t>
      </w:r>
      <w:proofErr w:type="spellStart"/>
      <w:r w:rsidR="00AA7B81" w:rsidRPr="00AA7B81">
        <w:rPr>
          <w:sz w:val="20"/>
          <w:szCs w:val="20"/>
        </w:rPr>
        <w:t>of</w:t>
      </w:r>
      <w:proofErr w:type="spellEnd"/>
      <w:r w:rsidR="00AA7B81" w:rsidRPr="00AA7B81">
        <w:rPr>
          <w:sz w:val="20"/>
          <w:szCs w:val="20"/>
        </w:rPr>
        <w:t xml:space="preserve"> </w:t>
      </w:r>
      <w:proofErr w:type="spellStart"/>
      <w:r w:rsidR="00AA7B81" w:rsidRPr="00AA7B81">
        <w:rPr>
          <w:sz w:val="20"/>
          <w:szCs w:val="20"/>
        </w:rPr>
        <w:t>Law</w:t>
      </w:r>
      <w:proofErr w:type="spellEnd"/>
      <w:r w:rsidR="00AA7B81" w:rsidRPr="00AA7B81">
        <w:rPr>
          <w:sz w:val="20"/>
          <w:szCs w:val="20"/>
        </w:rPr>
        <w:t xml:space="preserve"> di New York </w:t>
      </w:r>
      <w:r w:rsidRPr="00AA7B81">
        <w:rPr>
          <w:sz w:val="20"/>
          <w:szCs w:val="20"/>
        </w:rPr>
        <w:t>e</w:t>
      </w:r>
      <w:r w:rsidR="00003054" w:rsidRPr="00AA7B81">
        <w:rPr>
          <w:sz w:val="20"/>
          <w:szCs w:val="20"/>
        </w:rPr>
        <w:t>d</w:t>
      </w:r>
      <w:r w:rsidRPr="00AA7B81">
        <w:rPr>
          <w:sz w:val="20"/>
          <w:szCs w:val="20"/>
        </w:rPr>
        <w:t xml:space="preserve"> allega i seguenti documenti:</w:t>
      </w:r>
    </w:p>
    <w:p w:rsidR="004D5BB6" w:rsidRPr="00B14154" w:rsidRDefault="004D5BB6" w:rsidP="004D5BB6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14154">
        <w:rPr>
          <w:sz w:val="20"/>
          <w:szCs w:val="20"/>
        </w:rPr>
        <w:t>curriculum universitario, con indicazione delle materie sostenute e dei voti conseguiti in ogni esame ed all’esame di laurea;</w:t>
      </w:r>
    </w:p>
    <w:p w:rsidR="004D5BB6" w:rsidRDefault="004D5BB6" w:rsidP="004D5BB6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14154">
        <w:rPr>
          <w:sz w:val="20"/>
          <w:szCs w:val="20"/>
        </w:rPr>
        <w:t>curriculum vitae;</w:t>
      </w:r>
    </w:p>
    <w:p w:rsidR="007A5DC4" w:rsidRPr="00B14154" w:rsidRDefault="00F671FD" w:rsidP="007A5DC4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modello ISEE re</w:t>
      </w:r>
      <w:r w:rsidR="007A5DC4">
        <w:rPr>
          <w:sz w:val="20"/>
          <w:szCs w:val="20"/>
        </w:rPr>
        <w:t>l</w:t>
      </w:r>
      <w:r>
        <w:rPr>
          <w:sz w:val="20"/>
          <w:szCs w:val="20"/>
        </w:rPr>
        <w:t>a</w:t>
      </w:r>
      <w:r w:rsidR="007A5DC4">
        <w:rPr>
          <w:sz w:val="20"/>
          <w:szCs w:val="20"/>
        </w:rPr>
        <w:t>tivo al 2014;</w:t>
      </w:r>
    </w:p>
    <w:p w:rsidR="008E1F68" w:rsidRPr="00AA7B81" w:rsidRDefault="005A3756" w:rsidP="004D5BB6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AA7B81">
        <w:rPr>
          <w:sz w:val="20"/>
          <w:szCs w:val="20"/>
        </w:rPr>
        <w:t xml:space="preserve">dichiarazione </w:t>
      </w:r>
      <w:r w:rsidR="00003054" w:rsidRPr="00AA7B81">
        <w:rPr>
          <w:sz w:val="20"/>
          <w:szCs w:val="20"/>
        </w:rPr>
        <w:t>di non aver già beneficiato di altr</w:t>
      </w:r>
      <w:r w:rsidR="00AA7B81">
        <w:rPr>
          <w:sz w:val="20"/>
          <w:szCs w:val="20"/>
        </w:rPr>
        <w:t>e</w:t>
      </w:r>
      <w:r w:rsidR="00003054" w:rsidRPr="00AA7B81">
        <w:rPr>
          <w:sz w:val="20"/>
          <w:szCs w:val="20"/>
        </w:rPr>
        <w:t xml:space="preserve"> Bors</w:t>
      </w:r>
      <w:r w:rsidR="00AA7B81">
        <w:rPr>
          <w:sz w:val="20"/>
          <w:szCs w:val="20"/>
        </w:rPr>
        <w:t xml:space="preserve">e di studio erogate dalla Fondazione </w:t>
      </w:r>
      <w:r w:rsidR="00003054" w:rsidRPr="00AA7B81">
        <w:rPr>
          <w:sz w:val="20"/>
          <w:szCs w:val="20"/>
        </w:rPr>
        <w:t>Arena</w:t>
      </w:r>
      <w:r w:rsidRPr="00AA7B81">
        <w:rPr>
          <w:sz w:val="20"/>
          <w:szCs w:val="20"/>
        </w:rPr>
        <w:t>;</w:t>
      </w:r>
      <w:r w:rsidR="00AA7B81" w:rsidRPr="00AA7B81">
        <w:rPr>
          <w:sz w:val="20"/>
          <w:szCs w:val="20"/>
        </w:rPr>
        <w:t xml:space="preserve"> di non </w:t>
      </w:r>
      <w:r w:rsidR="008E1F68" w:rsidRPr="00AA7B81">
        <w:rPr>
          <w:sz w:val="20"/>
          <w:szCs w:val="20"/>
        </w:rPr>
        <w:t xml:space="preserve">essere </w:t>
      </w:r>
      <w:r w:rsidR="00AA7B81" w:rsidRPr="00AA7B81">
        <w:rPr>
          <w:sz w:val="20"/>
          <w:szCs w:val="20"/>
        </w:rPr>
        <w:t>titolare di un rapporto di lavoro</w:t>
      </w:r>
      <w:r w:rsidR="008E1F68" w:rsidRPr="00AA7B81">
        <w:rPr>
          <w:sz w:val="20"/>
          <w:szCs w:val="20"/>
        </w:rPr>
        <w:t>;</w:t>
      </w:r>
    </w:p>
    <w:p w:rsidR="00AA7B81" w:rsidRPr="00281C6A" w:rsidRDefault="00AA7B81" w:rsidP="004D5BB6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tesi di laurea in </w:t>
      </w:r>
      <w:r w:rsidRPr="00281C6A">
        <w:rPr>
          <w:sz w:val="20"/>
          <w:szCs w:val="20"/>
          <w:u w:val="single"/>
        </w:rPr>
        <w:t>formato digitale</w:t>
      </w:r>
      <w:r w:rsidR="007A5DC4" w:rsidRPr="00281C6A">
        <w:rPr>
          <w:sz w:val="20"/>
          <w:szCs w:val="20"/>
          <w:u w:val="single"/>
        </w:rPr>
        <w:t xml:space="preserve"> (CD)</w:t>
      </w:r>
      <w:r w:rsidRPr="00281C6A">
        <w:rPr>
          <w:sz w:val="20"/>
          <w:szCs w:val="20"/>
        </w:rPr>
        <w:t>;</w:t>
      </w:r>
    </w:p>
    <w:p w:rsidR="00B14154" w:rsidRDefault="00B14154" w:rsidP="000A0A84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14154">
        <w:rPr>
          <w:sz w:val="20"/>
          <w:szCs w:val="20"/>
        </w:rPr>
        <w:t>altr</w:t>
      </w:r>
      <w:r w:rsidR="00F671FD">
        <w:rPr>
          <w:sz w:val="20"/>
          <w:szCs w:val="20"/>
        </w:rPr>
        <w:t>e</w:t>
      </w:r>
      <w:r w:rsidRPr="00B14154">
        <w:rPr>
          <w:sz w:val="20"/>
          <w:szCs w:val="20"/>
        </w:rPr>
        <w:t xml:space="preserve"> </w:t>
      </w:r>
      <w:r w:rsidR="00F671FD">
        <w:rPr>
          <w:sz w:val="20"/>
          <w:szCs w:val="20"/>
        </w:rPr>
        <w:t>eventuali pubblicazioni</w:t>
      </w:r>
      <w:r w:rsidRPr="00B14154">
        <w:rPr>
          <w:sz w:val="20"/>
          <w:szCs w:val="20"/>
        </w:rPr>
        <w:t xml:space="preserve"> </w:t>
      </w:r>
      <w:r w:rsidR="007A5DC4">
        <w:rPr>
          <w:sz w:val="20"/>
          <w:szCs w:val="20"/>
        </w:rPr>
        <w:t xml:space="preserve">in </w:t>
      </w:r>
      <w:r w:rsidR="007A5DC4" w:rsidRPr="00281C6A">
        <w:rPr>
          <w:sz w:val="20"/>
          <w:szCs w:val="20"/>
          <w:u w:val="single"/>
        </w:rPr>
        <w:t>formato digitale</w:t>
      </w:r>
      <w:r w:rsidR="007A5DC4" w:rsidRPr="00281C6A">
        <w:rPr>
          <w:sz w:val="20"/>
          <w:szCs w:val="20"/>
        </w:rPr>
        <w:t xml:space="preserve"> (</w:t>
      </w:r>
      <w:r w:rsidR="007A5DC4">
        <w:rPr>
          <w:sz w:val="20"/>
          <w:szCs w:val="20"/>
        </w:rPr>
        <w:t>CD)</w:t>
      </w:r>
      <w:r w:rsidR="00F671FD">
        <w:rPr>
          <w:sz w:val="20"/>
          <w:szCs w:val="20"/>
        </w:rPr>
        <w:t>;</w:t>
      </w:r>
      <w:r w:rsidR="007A5DC4">
        <w:rPr>
          <w:sz w:val="20"/>
          <w:szCs w:val="20"/>
        </w:rPr>
        <w:t xml:space="preserve"> </w:t>
      </w:r>
    </w:p>
    <w:p w:rsidR="004D5BB6" w:rsidRPr="00B14154" w:rsidRDefault="004D5BB6" w:rsidP="004D5BB6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14154">
        <w:rPr>
          <w:sz w:val="20"/>
          <w:szCs w:val="20"/>
        </w:rPr>
        <w:t xml:space="preserve">consenso al trattamento dei dati personali </w:t>
      </w:r>
      <w:r w:rsidR="002133D4">
        <w:rPr>
          <w:sz w:val="20"/>
          <w:szCs w:val="20"/>
        </w:rPr>
        <w:t xml:space="preserve"> </w:t>
      </w:r>
      <w:r w:rsidRPr="00B14154">
        <w:rPr>
          <w:sz w:val="20"/>
          <w:szCs w:val="20"/>
        </w:rPr>
        <w:t>(modello privacy).</w:t>
      </w:r>
    </w:p>
    <w:p w:rsidR="00AA7B81" w:rsidRDefault="00AA7B81" w:rsidP="004D5BB6">
      <w:pPr>
        <w:spacing w:line="480" w:lineRule="auto"/>
        <w:ind w:left="360"/>
        <w:rPr>
          <w:sz w:val="20"/>
          <w:szCs w:val="20"/>
        </w:rPr>
      </w:pPr>
    </w:p>
    <w:p w:rsidR="004D5BB6" w:rsidRPr="00B14154" w:rsidRDefault="004D5BB6" w:rsidP="004D5BB6">
      <w:pPr>
        <w:spacing w:line="480" w:lineRule="auto"/>
        <w:ind w:left="360"/>
        <w:rPr>
          <w:sz w:val="20"/>
          <w:szCs w:val="20"/>
        </w:rPr>
      </w:pPr>
      <w:r w:rsidRPr="00B14154">
        <w:rPr>
          <w:sz w:val="20"/>
          <w:szCs w:val="20"/>
        </w:rPr>
        <w:t>Data ……………</w:t>
      </w:r>
      <w:r w:rsidR="00B14154" w:rsidRPr="00B14154">
        <w:rPr>
          <w:sz w:val="20"/>
          <w:szCs w:val="20"/>
        </w:rPr>
        <w:t xml:space="preserve"> </w:t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</w:r>
      <w:r w:rsidRPr="00B14154">
        <w:rPr>
          <w:sz w:val="20"/>
          <w:szCs w:val="20"/>
        </w:rPr>
        <w:tab/>
        <w:t>FIRMA</w:t>
      </w:r>
    </w:p>
    <w:p w:rsidR="004D5BB6" w:rsidRPr="00B14154" w:rsidRDefault="00B14154" w:rsidP="004D5BB6">
      <w:pPr>
        <w:spacing w:line="480" w:lineRule="auto"/>
        <w:ind w:left="360"/>
        <w:rPr>
          <w:sz w:val="20"/>
          <w:szCs w:val="20"/>
        </w:rPr>
      </w:pPr>
      <w:r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</w:r>
      <w:r w:rsidR="004D5BB6" w:rsidRPr="00B14154">
        <w:rPr>
          <w:sz w:val="20"/>
          <w:szCs w:val="20"/>
        </w:rPr>
        <w:tab/>
        <w:t>……………………………</w:t>
      </w:r>
    </w:p>
    <w:p w:rsidR="00B12476" w:rsidRPr="00B14154" w:rsidRDefault="00B12476" w:rsidP="004D5BB6">
      <w:pPr>
        <w:spacing w:line="480" w:lineRule="auto"/>
        <w:ind w:left="360"/>
        <w:rPr>
          <w:sz w:val="20"/>
          <w:szCs w:val="20"/>
        </w:rPr>
      </w:pPr>
    </w:p>
    <w:p w:rsidR="00B12476" w:rsidRPr="00B724AB" w:rsidRDefault="00B12476" w:rsidP="004D5BB6">
      <w:pPr>
        <w:spacing w:line="480" w:lineRule="auto"/>
        <w:ind w:left="360"/>
        <w:rPr>
          <w:szCs w:val="20"/>
        </w:rPr>
      </w:pPr>
    </w:p>
    <w:p w:rsidR="002C4155" w:rsidRDefault="002C4155" w:rsidP="002C4155">
      <w:pPr>
        <w:rPr>
          <w:szCs w:val="20"/>
        </w:rPr>
      </w:pPr>
    </w:p>
    <w:p w:rsidR="002133D4" w:rsidRDefault="002133D4" w:rsidP="002C4155">
      <w:pPr>
        <w:rPr>
          <w:szCs w:val="20"/>
        </w:rPr>
      </w:pPr>
    </w:p>
    <w:p w:rsidR="00682786" w:rsidRDefault="00682786" w:rsidP="002C4155">
      <w:pPr>
        <w:rPr>
          <w:szCs w:val="20"/>
        </w:rPr>
      </w:pPr>
    </w:p>
    <w:p w:rsidR="00682786" w:rsidRDefault="00682786" w:rsidP="002C4155">
      <w:pPr>
        <w:rPr>
          <w:szCs w:val="20"/>
        </w:rPr>
      </w:pPr>
    </w:p>
    <w:p w:rsidR="00682786" w:rsidRDefault="00682786" w:rsidP="002C4155">
      <w:pPr>
        <w:rPr>
          <w:szCs w:val="20"/>
        </w:rPr>
      </w:pPr>
    </w:p>
    <w:p w:rsidR="00003054" w:rsidRDefault="00003054" w:rsidP="002C4155">
      <w:pPr>
        <w:rPr>
          <w:szCs w:val="20"/>
        </w:rPr>
      </w:pPr>
    </w:p>
    <w:p w:rsidR="007A5DC4" w:rsidRDefault="007A5DC4" w:rsidP="002C4155">
      <w:pPr>
        <w:rPr>
          <w:szCs w:val="20"/>
        </w:rPr>
      </w:pPr>
    </w:p>
    <w:p w:rsidR="007A5DC4" w:rsidRDefault="007A5DC4" w:rsidP="002C4155">
      <w:pPr>
        <w:rPr>
          <w:szCs w:val="20"/>
        </w:rPr>
      </w:pPr>
    </w:p>
    <w:p w:rsidR="00EB2990" w:rsidRDefault="00EB2990" w:rsidP="002C4155">
      <w:pPr>
        <w:rPr>
          <w:szCs w:val="20"/>
        </w:rPr>
      </w:pPr>
    </w:p>
    <w:p w:rsidR="00EB2990" w:rsidRDefault="00EB2990" w:rsidP="002C4155">
      <w:pPr>
        <w:rPr>
          <w:szCs w:val="20"/>
        </w:rPr>
      </w:pPr>
    </w:p>
    <w:p w:rsidR="007A5DC4" w:rsidRPr="00B724AB" w:rsidRDefault="007A5DC4" w:rsidP="002C4155">
      <w:pPr>
        <w:rPr>
          <w:szCs w:val="20"/>
        </w:rPr>
      </w:pPr>
    </w:p>
    <w:p w:rsidR="002C4155" w:rsidRPr="00B724AB" w:rsidRDefault="002C4155" w:rsidP="002C4155">
      <w:pPr>
        <w:rPr>
          <w:szCs w:val="20"/>
        </w:rPr>
      </w:pPr>
    </w:p>
    <w:p w:rsidR="00EB2990" w:rsidRDefault="00EB2990" w:rsidP="002C4155">
      <w:pPr>
        <w:rPr>
          <w:szCs w:val="20"/>
        </w:rPr>
      </w:pPr>
    </w:p>
    <w:p w:rsidR="002C4155" w:rsidRPr="00B724AB" w:rsidRDefault="002C4155" w:rsidP="002C4155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="000A0A84">
        <w:rPr>
          <w:szCs w:val="20"/>
        </w:rPr>
        <w:t xml:space="preserve">Spett.le </w:t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="000A0A84">
        <w:rPr>
          <w:szCs w:val="20"/>
        </w:rPr>
        <w:tab/>
      </w:r>
      <w:r w:rsidR="000A0A84">
        <w:rPr>
          <w:szCs w:val="20"/>
        </w:rPr>
        <w:tab/>
      </w:r>
      <w:r w:rsidR="000A0A84">
        <w:rPr>
          <w:szCs w:val="20"/>
        </w:rPr>
        <w:tab/>
      </w:r>
      <w:r w:rsidR="000A0A84">
        <w:rPr>
          <w:szCs w:val="20"/>
        </w:rPr>
        <w:tab/>
      </w:r>
      <w:r w:rsidR="000A0A84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FONDAZIONE ANDREA ARENA</w:t>
      </w:r>
    </w:p>
    <w:p w:rsidR="002C4155" w:rsidRPr="00B724AB" w:rsidRDefault="002C4155" w:rsidP="002C4155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 xml:space="preserve">Via F. </w:t>
      </w:r>
      <w:proofErr w:type="spellStart"/>
      <w:r w:rsidRPr="00B724AB">
        <w:rPr>
          <w:szCs w:val="20"/>
        </w:rPr>
        <w:t>Crispi</w:t>
      </w:r>
      <w:proofErr w:type="spellEnd"/>
      <w:r w:rsidRPr="00B724AB">
        <w:rPr>
          <w:szCs w:val="20"/>
        </w:rPr>
        <w:t xml:space="preserve"> n. 8</w:t>
      </w:r>
    </w:p>
    <w:p w:rsidR="002C4155" w:rsidRPr="00B724AB" w:rsidRDefault="002C4155" w:rsidP="002C4155">
      <w:pPr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98121 Messina</w:t>
      </w:r>
    </w:p>
    <w:p w:rsidR="002C4155" w:rsidRPr="00B724AB" w:rsidRDefault="002C4155" w:rsidP="002C4155">
      <w:pPr>
        <w:rPr>
          <w:szCs w:val="20"/>
        </w:rPr>
      </w:pPr>
    </w:p>
    <w:p w:rsidR="002C4155" w:rsidRPr="00B724AB" w:rsidRDefault="002C4155" w:rsidP="005A3756">
      <w:pPr>
        <w:spacing w:line="480" w:lineRule="auto"/>
        <w:rPr>
          <w:szCs w:val="20"/>
        </w:rPr>
      </w:pPr>
    </w:p>
    <w:p w:rsidR="00A06C31" w:rsidRDefault="002C4155" w:rsidP="00A06C31">
      <w:pPr>
        <w:spacing w:line="480" w:lineRule="auto"/>
        <w:ind w:left="360"/>
        <w:rPr>
          <w:szCs w:val="20"/>
        </w:rPr>
      </w:pPr>
      <w:r w:rsidRPr="00B724AB">
        <w:rPr>
          <w:szCs w:val="20"/>
        </w:rPr>
        <w:t xml:space="preserve">… </w:t>
      </w:r>
      <w:proofErr w:type="spellStart"/>
      <w:r w:rsidRPr="00B724AB">
        <w:rPr>
          <w:szCs w:val="20"/>
        </w:rPr>
        <w:t>I…</w:t>
      </w:r>
      <w:proofErr w:type="spellEnd"/>
      <w:r w:rsidRPr="00B724AB">
        <w:rPr>
          <w:szCs w:val="20"/>
        </w:rPr>
        <w:t xml:space="preserve">  </w:t>
      </w:r>
      <w:proofErr w:type="spellStart"/>
      <w:r w:rsidRPr="00B724AB">
        <w:rPr>
          <w:szCs w:val="20"/>
        </w:rPr>
        <w:t>sottoscritt</w:t>
      </w:r>
      <w:proofErr w:type="spellEnd"/>
      <w:r w:rsidRPr="00B724AB">
        <w:rPr>
          <w:szCs w:val="20"/>
        </w:rPr>
        <w:t xml:space="preserve"> </w:t>
      </w:r>
      <w:proofErr w:type="spellStart"/>
      <w:r w:rsidRPr="00B724AB">
        <w:rPr>
          <w:szCs w:val="20"/>
        </w:rPr>
        <w:t>………………………………………………………………………………</w:t>
      </w:r>
      <w:proofErr w:type="spellEnd"/>
      <w:r w:rsidRPr="00B724AB">
        <w:rPr>
          <w:szCs w:val="20"/>
        </w:rPr>
        <w:t xml:space="preserve">.. </w:t>
      </w:r>
      <w:proofErr w:type="spellStart"/>
      <w:r w:rsidRPr="00B724AB">
        <w:rPr>
          <w:szCs w:val="20"/>
        </w:rPr>
        <w:t>nat</w:t>
      </w:r>
      <w:proofErr w:type="spellEnd"/>
      <w:r w:rsidR="00A06C31">
        <w:rPr>
          <w:szCs w:val="20"/>
        </w:rPr>
        <w:t>.</w:t>
      </w:r>
      <w:r w:rsidRPr="00B724AB">
        <w:rPr>
          <w:szCs w:val="20"/>
        </w:rPr>
        <w:t xml:space="preserve">.. </w:t>
      </w:r>
      <w:r w:rsidR="00A06C31">
        <w:rPr>
          <w:szCs w:val="20"/>
        </w:rPr>
        <w:t xml:space="preserve"> </w:t>
      </w:r>
      <w:r w:rsidRPr="00B724AB">
        <w:rPr>
          <w:szCs w:val="20"/>
        </w:rPr>
        <w:t>a …………………………….. (prov. ………) il ……………</w:t>
      </w:r>
      <w:r w:rsidR="00A06C31">
        <w:rPr>
          <w:szCs w:val="20"/>
        </w:rPr>
        <w:t xml:space="preserve">e residente a ………………  in </w:t>
      </w:r>
      <w:r w:rsidRPr="00B724AB">
        <w:rPr>
          <w:szCs w:val="20"/>
        </w:rPr>
        <w:t xml:space="preserve">…………………………….. </w:t>
      </w:r>
    </w:p>
    <w:p w:rsidR="002C4155" w:rsidRPr="00B724AB" w:rsidRDefault="005A3756" w:rsidP="00A06C31">
      <w:pPr>
        <w:spacing w:line="480" w:lineRule="auto"/>
        <w:ind w:left="360"/>
        <w:jc w:val="center"/>
        <w:rPr>
          <w:szCs w:val="20"/>
        </w:rPr>
      </w:pPr>
      <w:r w:rsidRPr="00B724AB">
        <w:rPr>
          <w:szCs w:val="20"/>
        </w:rPr>
        <w:t>DICHIARA</w:t>
      </w:r>
    </w:p>
    <w:p w:rsidR="005A3756" w:rsidRDefault="00F115C9" w:rsidP="00682786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</w:t>
      </w:r>
      <w:r w:rsidR="00682786">
        <w:rPr>
          <w:szCs w:val="20"/>
        </w:rPr>
        <w:t xml:space="preserve">di non aver </w:t>
      </w:r>
      <w:r w:rsidR="00AA7B81">
        <w:rPr>
          <w:szCs w:val="20"/>
        </w:rPr>
        <w:t xml:space="preserve">già </w:t>
      </w:r>
      <w:r w:rsidR="00682786">
        <w:rPr>
          <w:szCs w:val="20"/>
        </w:rPr>
        <w:t xml:space="preserve">beneficiato di altre Borse </w:t>
      </w:r>
      <w:r w:rsidR="00AA7B81">
        <w:rPr>
          <w:szCs w:val="20"/>
        </w:rPr>
        <w:t xml:space="preserve">di studio erogate dalla Fondazione </w:t>
      </w:r>
      <w:r w:rsidR="00682786">
        <w:rPr>
          <w:szCs w:val="20"/>
        </w:rPr>
        <w:t>Arena</w:t>
      </w:r>
      <w:r w:rsidR="00AA7B81">
        <w:rPr>
          <w:szCs w:val="20"/>
        </w:rPr>
        <w:t>;</w:t>
      </w:r>
    </w:p>
    <w:p w:rsidR="00AA7B81" w:rsidRDefault="00AA7B81" w:rsidP="005A3756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essere titolare di rapporti di </w:t>
      </w:r>
      <w:r w:rsidR="00F671FD">
        <w:rPr>
          <w:szCs w:val="20"/>
        </w:rPr>
        <w:t>lavoro.</w:t>
      </w:r>
    </w:p>
    <w:p w:rsidR="005A3756" w:rsidRPr="00B724AB" w:rsidRDefault="00B260DC" w:rsidP="005A3756">
      <w:pPr>
        <w:spacing w:line="480" w:lineRule="auto"/>
        <w:ind w:left="360"/>
        <w:rPr>
          <w:szCs w:val="20"/>
        </w:rPr>
      </w:pPr>
      <w:r>
        <w:rPr>
          <w:szCs w:val="20"/>
        </w:rPr>
        <w:t>La</w:t>
      </w:r>
      <w:r w:rsidR="005A3756" w:rsidRPr="00B724AB">
        <w:rPr>
          <w:szCs w:val="20"/>
        </w:rPr>
        <w:t xml:space="preserve"> dichiarazione mendace </w:t>
      </w:r>
      <w:r>
        <w:rPr>
          <w:szCs w:val="20"/>
        </w:rPr>
        <w:t>comporta</w:t>
      </w:r>
      <w:r w:rsidR="005A3756" w:rsidRPr="00B724AB">
        <w:rPr>
          <w:szCs w:val="20"/>
        </w:rPr>
        <w:t xml:space="preserve"> </w:t>
      </w:r>
      <w:r w:rsidR="00F671FD">
        <w:rPr>
          <w:szCs w:val="20"/>
        </w:rPr>
        <w:t xml:space="preserve">l’esclusione dalla partecipazione al concorso e eventuali </w:t>
      </w:r>
      <w:r w:rsidR="005A3756" w:rsidRPr="00B724AB">
        <w:rPr>
          <w:szCs w:val="20"/>
        </w:rPr>
        <w:t>responsabilità penalmente sanzionabil</w:t>
      </w:r>
      <w:r w:rsidR="00872E42">
        <w:rPr>
          <w:szCs w:val="20"/>
        </w:rPr>
        <w:t>i</w:t>
      </w:r>
      <w:r w:rsidR="005A3756" w:rsidRPr="00B724AB">
        <w:rPr>
          <w:szCs w:val="20"/>
        </w:rPr>
        <w:t xml:space="preserve"> ai sensi del D.P.R. 28 dicembre 2000, n. 445.</w:t>
      </w:r>
    </w:p>
    <w:p w:rsidR="002C4155" w:rsidRPr="00B724AB" w:rsidRDefault="002C4155" w:rsidP="005A3756">
      <w:pPr>
        <w:spacing w:line="480" w:lineRule="auto"/>
        <w:ind w:left="360"/>
        <w:jc w:val="center"/>
        <w:rPr>
          <w:szCs w:val="20"/>
        </w:rPr>
      </w:pPr>
    </w:p>
    <w:p w:rsidR="005A3756" w:rsidRPr="00B724AB" w:rsidRDefault="005A3756" w:rsidP="005A3756">
      <w:pPr>
        <w:spacing w:line="480" w:lineRule="auto"/>
        <w:ind w:left="360"/>
        <w:rPr>
          <w:szCs w:val="20"/>
        </w:rPr>
      </w:pPr>
      <w:r w:rsidRPr="00B724AB">
        <w:rPr>
          <w:szCs w:val="20"/>
        </w:rPr>
        <w:t>Data ……………</w:t>
      </w:r>
    </w:p>
    <w:p w:rsidR="005A3756" w:rsidRPr="00B724AB" w:rsidRDefault="005A3756" w:rsidP="005A3756">
      <w:pPr>
        <w:spacing w:line="480" w:lineRule="auto"/>
        <w:ind w:left="360"/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FIRMA</w:t>
      </w:r>
    </w:p>
    <w:p w:rsidR="005A3756" w:rsidRPr="00B724AB" w:rsidRDefault="005A3756" w:rsidP="005A3756">
      <w:pPr>
        <w:spacing w:line="480" w:lineRule="auto"/>
        <w:ind w:left="360"/>
        <w:rPr>
          <w:szCs w:val="20"/>
        </w:rPr>
      </w:pP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</w:r>
      <w:r w:rsidRPr="00B724AB">
        <w:rPr>
          <w:szCs w:val="20"/>
        </w:rPr>
        <w:tab/>
        <w:t>……………………………</w:t>
      </w: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3A5BF5" w:rsidRPr="00B724AB" w:rsidRDefault="003A5BF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Pr="00B724AB" w:rsidRDefault="002C4155" w:rsidP="00B12476">
      <w:pPr>
        <w:ind w:left="360"/>
        <w:jc w:val="center"/>
        <w:rPr>
          <w:szCs w:val="20"/>
        </w:rPr>
      </w:pPr>
    </w:p>
    <w:p w:rsidR="002C4155" w:rsidRDefault="002C4155" w:rsidP="00B12476">
      <w:pPr>
        <w:ind w:left="360"/>
        <w:jc w:val="center"/>
        <w:rPr>
          <w:szCs w:val="20"/>
        </w:rPr>
      </w:pPr>
    </w:p>
    <w:p w:rsidR="00B14154" w:rsidRDefault="00B14154" w:rsidP="00B12476">
      <w:pPr>
        <w:ind w:left="360"/>
        <w:jc w:val="center"/>
        <w:rPr>
          <w:szCs w:val="20"/>
        </w:rPr>
      </w:pPr>
    </w:p>
    <w:p w:rsidR="00B14154" w:rsidRDefault="00B14154" w:rsidP="00B12476">
      <w:pPr>
        <w:ind w:left="360"/>
        <w:jc w:val="center"/>
        <w:rPr>
          <w:szCs w:val="20"/>
        </w:rPr>
      </w:pPr>
    </w:p>
    <w:p w:rsidR="00B14154" w:rsidRDefault="00B14154" w:rsidP="00B12476">
      <w:pPr>
        <w:ind w:left="360"/>
        <w:jc w:val="center"/>
        <w:rPr>
          <w:szCs w:val="20"/>
        </w:rPr>
      </w:pPr>
    </w:p>
    <w:p w:rsidR="00B14154" w:rsidRDefault="00B14154" w:rsidP="00B12476">
      <w:pPr>
        <w:ind w:left="360"/>
        <w:jc w:val="center"/>
        <w:rPr>
          <w:szCs w:val="20"/>
        </w:rPr>
      </w:pPr>
    </w:p>
    <w:p w:rsidR="00B14154" w:rsidRPr="00B724AB" w:rsidRDefault="00B14154" w:rsidP="00B12476">
      <w:pPr>
        <w:ind w:left="360"/>
        <w:jc w:val="center"/>
        <w:rPr>
          <w:szCs w:val="20"/>
        </w:rPr>
      </w:pPr>
    </w:p>
    <w:p w:rsidR="002C4155" w:rsidRDefault="002C4155" w:rsidP="00B12476">
      <w:pPr>
        <w:ind w:left="360"/>
        <w:jc w:val="center"/>
        <w:rPr>
          <w:szCs w:val="20"/>
        </w:rPr>
      </w:pPr>
    </w:p>
    <w:p w:rsidR="00EB2990" w:rsidRDefault="00EB2990" w:rsidP="00B12476">
      <w:pPr>
        <w:ind w:left="360"/>
        <w:jc w:val="center"/>
        <w:rPr>
          <w:szCs w:val="20"/>
        </w:rPr>
      </w:pPr>
    </w:p>
    <w:p w:rsidR="00EB2990" w:rsidRDefault="00EB2990" w:rsidP="00B12476">
      <w:pPr>
        <w:ind w:left="360"/>
        <w:jc w:val="center"/>
        <w:rPr>
          <w:szCs w:val="20"/>
        </w:rPr>
      </w:pPr>
    </w:p>
    <w:p w:rsidR="00EB2990" w:rsidRDefault="00EB2990" w:rsidP="00B12476">
      <w:pPr>
        <w:ind w:left="360"/>
        <w:jc w:val="center"/>
        <w:rPr>
          <w:szCs w:val="20"/>
        </w:rPr>
      </w:pPr>
    </w:p>
    <w:p w:rsidR="00EB2990" w:rsidRDefault="00EB2990" w:rsidP="00B12476">
      <w:pPr>
        <w:ind w:left="360"/>
        <w:jc w:val="center"/>
        <w:rPr>
          <w:szCs w:val="20"/>
        </w:rPr>
      </w:pPr>
    </w:p>
    <w:p w:rsidR="00EB2990" w:rsidRDefault="00EB2990" w:rsidP="00BB59E8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</w:p>
    <w:p w:rsidR="00BB59E8" w:rsidRPr="00B724AB" w:rsidRDefault="00BB59E8" w:rsidP="00BB59E8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INFORMATIVA SULLA TUTELA DEI DATI PERSONALI</w:t>
      </w:r>
    </w:p>
    <w:p w:rsidR="00BB59E8" w:rsidRPr="00B724AB" w:rsidRDefault="00BB59E8" w:rsidP="00BB59E8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(</w:t>
      </w:r>
      <w:proofErr w:type="spellStart"/>
      <w:r w:rsidRPr="00B724AB">
        <w:rPr>
          <w:b/>
          <w:bCs/>
          <w:sz w:val="23"/>
          <w:szCs w:val="23"/>
        </w:rPr>
        <w:t>D.Lgs.</w:t>
      </w:r>
      <w:proofErr w:type="spellEnd"/>
      <w:r w:rsidRPr="00B724AB">
        <w:rPr>
          <w:b/>
          <w:bCs/>
          <w:sz w:val="23"/>
          <w:szCs w:val="23"/>
        </w:rPr>
        <w:t xml:space="preserve"> n. 196 del 30 giugno 2003)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 xml:space="preserve">Ai sensi del </w:t>
      </w:r>
      <w:proofErr w:type="spellStart"/>
      <w:r w:rsidRPr="00B724AB">
        <w:rPr>
          <w:sz w:val="23"/>
          <w:szCs w:val="23"/>
        </w:rPr>
        <w:t>D.Lgs.</w:t>
      </w:r>
      <w:proofErr w:type="spellEnd"/>
      <w:r w:rsidRPr="00B724AB"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1. Finalità del trattamento dei dati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Il trattamento è finalizzato unicamente alla corretta e completa esecuzione del servizio da Lei richiesto.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In particolare i suoi dati personali saranno utilizzati per: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a) </w:t>
      </w:r>
      <w:r w:rsidRPr="00B724AB">
        <w:rPr>
          <w:sz w:val="23"/>
          <w:szCs w:val="23"/>
        </w:rPr>
        <w:t xml:space="preserve">Espletamento della finalità istituzionale attinente </w:t>
      </w:r>
      <w:r w:rsidR="00F671FD">
        <w:rPr>
          <w:sz w:val="23"/>
          <w:szCs w:val="23"/>
        </w:rPr>
        <w:t>al</w:t>
      </w:r>
      <w:r w:rsidRPr="00B724AB">
        <w:rPr>
          <w:sz w:val="23"/>
          <w:szCs w:val="23"/>
        </w:rPr>
        <w:t>l’erogazione di borse di studio;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b) </w:t>
      </w:r>
      <w:r w:rsidRPr="00B724AB">
        <w:rPr>
          <w:sz w:val="23"/>
          <w:szCs w:val="23"/>
        </w:rPr>
        <w:t>Ottemperamento ad ogni obbligo di legge, connesso a disposizioni civilistiche, fiscali e contabili, relativamente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all’erogazione delle borse stesse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2. Modalità del trattamento dei dati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Le operazioni possono essere svolte con o senza l’ausilio di strumenti elettronici o comunque automatizzati.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Il trattamento è svolto dal titolare e/o dagli incaricati del trattamento.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3. Conferimento dei dati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4. Comunicazione dei dati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 dati personali possono essere conosciuti dagli incaricati del trattamento.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 dati possono essere comunicati per le finalità di cui al punto 1) a: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a) </w:t>
      </w:r>
      <w:r w:rsidRPr="00B724AB">
        <w:rPr>
          <w:sz w:val="23"/>
          <w:szCs w:val="23"/>
        </w:rPr>
        <w:t>soggetti a cui la Normativa vigente consente l'accesso;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b) </w:t>
      </w:r>
      <w:r w:rsidRPr="00B724AB"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c) </w:t>
      </w:r>
      <w:r w:rsidRPr="00B724AB">
        <w:rPr>
          <w:sz w:val="23"/>
          <w:szCs w:val="23"/>
        </w:rPr>
        <w:t xml:space="preserve">a società controllate dalla Fondazione </w:t>
      </w:r>
      <w:proofErr w:type="spellStart"/>
      <w:r w:rsidRPr="00B724AB">
        <w:rPr>
          <w:sz w:val="23"/>
          <w:szCs w:val="23"/>
        </w:rPr>
        <w:t>Bonino-Pulejo</w:t>
      </w:r>
      <w:proofErr w:type="spellEnd"/>
      <w:r w:rsidRPr="00B724AB">
        <w:rPr>
          <w:sz w:val="23"/>
          <w:szCs w:val="23"/>
        </w:rPr>
        <w:t xml:space="preserve"> ai sensi dell’art. 2359 del Codice Civile;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b/>
          <w:bCs/>
          <w:sz w:val="23"/>
          <w:szCs w:val="23"/>
        </w:rPr>
        <w:t xml:space="preserve">d) </w:t>
      </w:r>
      <w:r w:rsidRPr="00B724AB">
        <w:rPr>
          <w:sz w:val="23"/>
          <w:szCs w:val="23"/>
        </w:rPr>
        <w:t>a persone fisiche e giuridiche che in nome e per conto della Fondazione effettuino servizi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elaborativi o svolgano attività connesse o di supporto.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In nessun caso i suoi dati personali saranno trasmessi a terze parti, eccezion fatta nei casi in cui la Fondazione: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- abbia il suo consenso esplicito a condividere i suoi dati con terze parti;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- debba ottemperare ad ordini scritti dell’Autorità Giudiziaria.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5. Trasferimento dei dati all’estero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6. Diritti dell’interessato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lastRenderedPageBreak/>
        <w:t xml:space="preserve">In ogni momento potrà esercitare i Suoi diritti nei confronti del titolare del trattamento, ai sensi dell'art. 7 del </w:t>
      </w:r>
      <w:proofErr w:type="spellStart"/>
      <w:r w:rsidRPr="00B724AB">
        <w:rPr>
          <w:sz w:val="23"/>
          <w:szCs w:val="23"/>
        </w:rPr>
        <w:t>D.Lgs</w:t>
      </w:r>
      <w:proofErr w:type="spellEnd"/>
      <w:r w:rsidRPr="00B724AB">
        <w:rPr>
          <w:sz w:val="23"/>
          <w:szCs w:val="23"/>
        </w:rPr>
        <w:t xml:space="preserve"> 196/2003, che per Sua comodità riproduciamo integralmente: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 w:rsidRPr="00B724AB">
        <w:rPr>
          <w:b/>
          <w:bCs/>
          <w:iCs/>
          <w:sz w:val="23"/>
          <w:szCs w:val="23"/>
        </w:rPr>
        <w:t>Art. 7 - Diritto di accesso ai dati personali ed altri diritti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2. L'interessato ha diritto di ottenere l'indicazione: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a) dell'origine dei dati personali;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b) delle finalità e modalità del trattamento;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c) della logica applicata in caso di trattamento effettuato con l'ausilio di strumenti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elettronici;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d) degli estremi identificativi del titolare, dei responsabili e del rappresentante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designato ai sensi dell'articolo 5, comma 2;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e) dei soggetti o delle categorie di soggetti ai quali i dati personali possono essere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comunicati o che possono venirne a conoscenza in qualità di rappresentante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designato nel territorio dello Stato, di responsabili o incaricati.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3. L'interessato ha diritto di ottenere: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a) l'aggiornamento, la rettificazione ovvero, quando vi ha interesse, l'integrazione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dei dati;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b) la cancellazione, la trasformazione in forma anonima o il blocco dei dati trattati in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violazione di legge, compresi quelli di cui non è necessaria la conservazione in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relazione agli scopi per i quali i dati sono stati raccolti o successivamente trattati;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c) l'attestazione che le operazioni di cui alle lettere a) e b) sono state portate a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conoscenza, anche per quanto riguarda il loro contenuto, di coloro ai quali i dati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sono stati comunicati o diffusi, eccettuato il caso in cui tale adempimento si rivela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impossibile o comporta un impiego di mezzi manifestamente sproporzionato rispetto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al diritto tutelato.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4. L'interessato ha diritto di opporsi, in tutto o in parte: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a) per motivi legittimi al trattamento dei dati personali che lo riguardano, ancorché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pertinenti allo scopo della raccolta;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b) al trattamento di dati personali che lo riguardano a fini di invio di materiale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pubblicitario o di vendita diretta o per il compimento di ricerche di mercato o di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B724AB">
        <w:rPr>
          <w:iCs/>
          <w:sz w:val="23"/>
          <w:szCs w:val="23"/>
        </w:rPr>
        <w:t>comunicazione commerciale.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7. Titolare del trattamento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 xml:space="preserve">Titolare del trattamento è Fondazione Andrea Arena, con sede legale in Via F. </w:t>
      </w:r>
      <w:proofErr w:type="spellStart"/>
      <w:r w:rsidRPr="00B724AB">
        <w:rPr>
          <w:sz w:val="23"/>
          <w:szCs w:val="23"/>
        </w:rPr>
        <w:t>Crispi</w:t>
      </w:r>
      <w:proofErr w:type="spellEnd"/>
      <w:r w:rsidRPr="00B724AB">
        <w:rPr>
          <w:sz w:val="23"/>
          <w:szCs w:val="23"/>
        </w:rPr>
        <w:t xml:space="preserve"> n. 8</w:t>
      </w:r>
      <w:r w:rsidR="003A0AAD">
        <w:rPr>
          <w:sz w:val="23"/>
          <w:szCs w:val="23"/>
        </w:rPr>
        <w:t xml:space="preserve"> </w:t>
      </w:r>
      <w:r w:rsidRPr="00B724AB">
        <w:rPr>
          <w:sz w:val="23"/>
          <w:szCs w:val="23"/>
        </w:rPr>
        <w:t>–</w:t>
      </w:r>
      <w:r w:rsidR="003A0AAD">
        <w:rPr>
          <w:sz w:val="23"/>
          <w:szCs w:val="23"/>
        </w:rPr>
        <w:t xml:space="preserve"> </w:t>
      </w:r>
      <w:r w:rsidRPr="00B724AB">
        <w:rPr>
          <w:sz w:val="23"/>
          <w:szCs w:val="23"/>
        </w:rPr>
        <w:t>981</w:t>
      </w:r>
      <w:r w:rsidR="00FB4331">
        <w:rPr>
          <w:sz w:val="23"/>
          <w:szCs w:val="23"/>
        </w:rPr>
        <w:t>21</w:t>
      </w:r>
      <w:r w:rsidRPr="00B724AB">
        <w:rPr>
          <w:sz w:val="23"/>
          <w:szCs w:val="23"/>
        </w:rPr>
        <w:t xml:space="preserve"> Messina –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Tel. 090 344817 – Fax 090 344817.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B724AB">
        <w:rPr>
          <w:b/>
          <w:bCs/>
          <w:sz w:val="23"/>
          <w:szCs w:val="23"/>
        </w:rPr>
        <w:t>Consenso al trattamento dei dati personali: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Luogo:_________________ Data:____________________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>Nome:______________________ Cognome:________________________</w:t>
      </w:r>
    </w:p>
    <w:p w:rsidR="00BB59E8" w:rsidRPr="00B724AB" w:rsidRDefault="00BB59E8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724AB">
        <w:rPr>
          <w:sz w:val="23"/>
          <w:szCs w:val="23"/>
        </w:rPr>
        <w:t xml:space="preserve">Preso atto dell’informativa di cui sopra, acconsento, ai sensi dell’art. 23 del D. </w:t>
      </w:r>
      <w:proofErr w:type="spellStart"/>
      <w:r w:rsidRPr="00B724AB">
        <w:rPr>
          <w:sz w:val="23"/>
          <w:szCs w:val="23"/>
        </w:rPr>
        <w:t>Lgs</w:t>
      </w:r>
      <w:proofErr w:type="spellEnd"/>
      <w:r w:rsidRPr="00B724AB">
        <w:rPr>
          <w:sz w:val="23"/>
          <w:szCs w:val="23"/>
        </w:rPr>
        <w:t>. 30 giugno n. 196, al trattamento dei miei dati personali a opera dei soggetti indicati nella predetta informativa e nei limiti di cui dalla stessa indicati. Rimane fermo che tale</w:t>
      </w:r>
      <w:r w:rsidR="00B475D7" w:rsidRPr="00B724AB">
        <w:rPr>
          <w:sz w:val="23"/>
          <w:szCs w:val="23"/>
        </w:rPr>
        <w:t xml:space="preserve"> </w:t>
      </w:r>
      <w:r w:rsidRPr="00B724AB">
        <w:rPr>
          <w:sz w:val="23"/>
          <w:szCs w:val="23"/>
        </w:rPr>
        <w:t>consenso è condizionato al rispetto delle disposizioni della vigente normativa.</w:t>
      </w:r>
    </w:p>
    <w:p w:rsidR="00B475D7" w:rsidRPr="00B724AB" w:rsidRDefault="00B475D7" w:rsidP="00BB59E8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B12476" w:rsidRPr="009F7FC6" w:rsidRDefault="00BB59E8" w:rsidP="00B475D7">
      <w:pPr>
        <w:autoSpaceDE w:val="0"/>
        <w:autoSpaceDN w:val="0"/>
        <w:adjustRightInd w:val="0"/>
        <w:jc w:val="both"/>
      </w:pPr>
      <w:r w:rsidRPr="00B724AB">
        <w:rPr>
          <w:sz w:val="23"/>
          <w:szCs w:val="23"/>
        </w:rPr>
        <w:t>Firma _____________________________________</w:t>
      </w:r>
    </w:p>
    <w:sectPr w:rsidR="00B12476" w:rsidRPr="009F7FC6" w:rsidSect="00A579C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350" w:rsidRDefault="00326350">
      <w:r>
        <w:separator/>
      </w:r>
    </w:p>
  </w:endnote>
  <w:endnote w:type="continuationSeparator" w:id="0">
    <w:p w:rsidR="00326350" w:rsidRDefault="00326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350" w:rsidRDefault="00326350">
      <w:r>
        <w:separator/>
      </w:r>
    </w:p>
  </w:footnote>
  <w:footnote w:type="continuationSeparator" w:id="0">
    <w:p w:rsidR="00326350" w:rsidRDefault="00326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44" w:rsidRPr="00725E53" w:rsidRDefault="00030844" w:rsidP="00725E53">
    <w:pPr>
      <w:rPr>
        <w:rFonts w:ascii="Algerian" w:hAnsi="Algerian"/>
        <w:b/>
      </w:rPr>
    </w:pPr>
    <w:r w:rsidRPr="00725E53">
      <w:rPr>
        <w:rFonts w:ascii="Algerian" w:hAnsi="Algerian"/>
        <w:b/>
      </w:rPr>
      <w:t>Fondazione Andrea Arena</w:t>
    </w:r>
  </w:p>
  <w:p w:rsidR="00030844" w:rsidRDefault="0003084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7104E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601A3A"/>
    <w:multiLevelType w:val="hybridMultilevel"/>
    <w:tmpl w:val="FB269CB0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453CD"/>
    <w:multiLevelType w:val="hybridMultilevel"/>
    <w:tmpl w:val="45F2CBB8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D75C06"/>
    <w:multiLevelType w:val="hybridMultilevel"/>
    <w:tmpl w:val="F82EA7D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C6A"/>
    <w:rsid w:val="00003054"/>
    <w:rsid w:val="0000637A"/>
    <w:rsid w:val="0001069E"/>
    <w:rsid w:val="00030844"/>
    <w:rsid w:val="000400A2"/>
    <w:rsid w:val="000610D1"/>
    <w:rsid w:val="0008418E"/>
    <w:rsid w:val="000A0A84"/>
    <w:rsid w:val="000B566E"/>
    <w:rsid w:val="000C0910"/>
    <w:rsid w:val="000C21CC"/>
    <w:rsid w:val="00122975"/>
    <w:rsid w:val="00143F81"/>
    <w:rsid w:val="00153233"/>
    <w:rsid w:val="001566CC"/>
    <w:rsid w:val="0016639E"/>
    <w:rsid w:val="00184027"/>
    <w:rsid w:val="00192C1E"/>
    <w:rsid w:val="001A567C"/>
    <w:rsid w:val="001B4B6F"/>
    <w:rsid w:val="001B5A31"/>
    <w:rsid w:val="001C6AEF"/>
    <w:rsid w:val="001D283C"/>
    <w:rsid w:val="001D2861"/>
    <w:rsid w:val="001D4700"/>
    <w:rsid w:val="002133D4"/>
    <w:rsid w:val="00224958"/>
    <w:rsid w:val="002301FC"/>
    <w:rsid w:val="002512BB"/>
    <w:rsid w:val="00266022"/>
    <w:rsid w:val="00266A2A"/>
    <w:rsid w:val="00281C6A"/>
    <w:rsid w:val="00285642"/>
    <w:rsid w:val="0029763C"/>
    <w:rsid w:val="002B29BF"/>
    <w:rsid w:val="002C4155"/>
    <w:rsid w:val="002D2AC1"/>
    <w:rsid w:val="002E568C"/>
    <w:rsid w:val="002F18CE"/>
    <w:rsid w:val="00303771"/>
    <w:rsid w:val="00326350"/>
    <w:rsid w:val="00353AD0"/>
    <w:rsid w:val="0035707D"/>
    <w:rsid w:val="00386BEC"/>
    <w:rsid w:val="003A0AAD"/>
    <w:rsid w:val="003A5BF5"/>
    <w:rsid w:val="003A7C34"/>
    <w:rsid w:val="003B202F"/>
    <w:rsid w:val="003E1561"/>
    <w:rsid w:val="003F1B90"/>
    <w:rsid w:val="003F5195"/>
    <w:rsid w:val="00420C2D"/>
    <w:rsid w:val="0042658D"/>
    <w:rsid w:val="00431450"/>
    <w:rsid w:val="0046268A"/>
    <w:rsid w:val="004719C3"/>
    <w:rsid w:val="00482BA4"/>
    <w:rsid w:val="004A2742"/>
    <w:rsid w:val="004C6E63"/>
    <w:rsid w:val="004D5BB6"/>
    <w:rsid w:val="004E01A4"/>
    <w:rsid w:val="004E423B"/>
    <w:rsid w:val="0051424F"/>
    <w:rsid w:val="00535934"/>
    <w:rsid w:val="00541513"/>
    <w:rsid w:val="00553A7E"/>
    <w:rsid w:val="00573EDE"/>
    <w:rsid w:val="00596972"/>
    <w:rsid w:val="00597026"/>
    <w:rsid w:val="005A3756"/>
    <w:rsid w:val="005D409F"/>
    <w:rsid w:val="005E7365"/>
    <w:rsid w:val="005F53C3"/>
    <w:rsid w:val="00626323"/>
    <w:rsid w:val="006464E4"/>
    <w:rsid w:val="0065797F"/>
    <w:rsid w:val="006623E9"/>
    <w:rsid w:val="00680E7D"/>
    <w:rsid w:val="00682786"/>
    <w:rsid w:val="006E6BA1"/>
    <w:rsid w:val="00712345"/>
    <w:rsid w:val="00725E53"/>
    <w:rsid w:val="00727178"/>
    <w:rsid w:val="00731632"/>
    <w:rsid w:val="00774D04"/>
    <w:rsid w:val="00782B10"/>
    <w:rsid w:val="007A5DC4"/>
    <w:rsid w:val="007D3068"/>
    <w:rsid w:val="008478B8"/>
    <w:rsid w:val="00867633"/>
    <w:rsid w:val="00870AB0"/>
    <w:rsid w:val="00872E42"/>
    <w:rsid w:val="00876E72"/>
    <w:rsid w:val="0088121D"/>
    <w:rsid w:val="00883316"/>
    <w:rsid w:val="008A454F"/>
    <w:rsid w:val="008B63BC"/>
    <w:rsid w:val="008D1D8E"/>
    <w:rsid w:val="008E1F68"/>
    <w:rsid w:val="008E690D"/>
    <w:rsid w:val="00902EC9"/>
    <w:rsid w:val="009205E6"/>
    <w:rsid w:val="009261F9"/>
    <w:rsid w:val="00962E2F"/>
    <w:rsid w:val="009642C2"/>
    <w:rsid w:val="0096494E"/>
    <w:rsid w:val="009A021A"/>
    <w:rsid w:val="009A5059"/>
    <w:rsid w:val="009C0F06"/>
    <w:rsid w:val="009D26D1"/>
    <w:rsid w:val="009D3487"/>
    <w:rsid w:val="009F03DA"/>
    <w:rsid w:val="009F3054"/>
    <w:rsid w:val="009F7FC6"/>
    <w:rsid w:val="00A06C31"/>
    <w:rsid w:val="00A10D36"/>
    <w:rsid w:val="00A13DEB"/>
    <w:rsid w:val="00A13F80"/>
    <w:rsid w:val="00A1776A"/>
    <w:rsid w:val="00A469DA"/>
    <w:rsid w:val="00A56B88"/>
    <w:rsid w:val="00A579CD"/>
    <w:rsid w:val="00AA3288"/>
    <w:rsid w:val="00AA7B81"/>
    <w:rsid w:val="00AB5C49"/>
    <w:rsid w:val="00AC0972"/>
    <w:rsid w:val="00AE1683"/>
    <w:rsid w:val="00AF39D3"/>
    <w:rsid w:val="00B12476"/>
    <w:rsid w:val="00B14154"/>
    <w:rsid w:val="00B260DC"/>
    <w:rsid w:val="00B31074"/>
    <w:rsid w:val="00B410FC"/>
    <w:rsid w:val="00B451A7"/>
    <w:rsid w:val="00B475D7"/>
    <w:rsid w:val="00B70E4F"/>
    <w:rsid w:val="00B724AB"/>
    <w:rsid w:val="00B74A2E"/>
    <w:rsid w:val="00B848AA"/>
    <w:rsid w:val="00BB59E8"/>
    <w:rsid w:val="00BC216F"/>
    <w:rsid w:val="00BC4CBB"/>
    <w:rsid w:val="00BD357C"/>
    <w:rsid w:val="00BF0245"/>
    <w:rsid w:val="00BF1DD0"/>
    <w:rsid w:val="00BF2DA7"/>
    <w:rsid w:val="00C22782"/>
    <w:rsid w:val="00C40144"/>
    <w:rsid w:val="00C6139F"/>
    <w:rsid w:val="00C84013"/>
    <w:rsid w:val="00C94DFA"/>
    <w:rsid w:val="00CD324C"/>
    <w:rsid w:val="00CF0B0A"/>
    <w:rsid w:val="00CF546F"/>
    <w:rsid w:val="00D04061"/>
    <w:rsid w:val="00D169AD"/>
    <w:rsid w:val="00D2204F"/>
    <w:rsid w:val="00D35E7E"/>
    <w:rsid w:val="00D65E33"/>
    <w:rsid w:val="00D86CD2"/>
    <w:rsid w:val="00D920FD"/>
    <w:rsid w:val="00E07D25"/>
    <w:rsid w:val="00E45B92"/>
    <w:rsid w:val="00E50E2D"/>
    <w:rsid w:val="00E93A46"/>
    <w:rsid w:val="00E9678F"/>
    <w:rsid w:val="00EA3B60"/>
    <w:rsid w:val="00EB2990"/>
    <w:rsid w:val="00F04402"/>
    <w:rsid w:val="00F115C9"/>
    <w:rsid w:val="00F11693"/>
    <w:rsid w:val="00F24334"/>
    <w:rsid w:val="00F50722"/>
    <w:rsid w:val="00F55C38"/>
    <w:rsid w:val="00F671FD"/>
    <w:rsid w:val="00F8587E"/>
    <w:rsid w:val="00F947E4"/>
    <w:rsid w:val="00FA2D5C"/>
    <w:rsid w:val="00FB1925"/>
    <w:rsid w:val="00FB4331"/>
    <w:rsid w:val="00FC1553"/>
    <w:rsid w:val="00FD3B05"/>
    <w:rsid w:val="00FE1FC0"/>
    <w:rsid w:val="00FE3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579C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579CD"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cci\Desktop\cardozo\Domanda%20partecipazione%20premio%20Arena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premio Arena 2015</Template>
  <TotalTime>9</TotalTime>
  <Pages>5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/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subject/>
  <dc:creator>***</dc:creator>
  <cp:keywords/>
  <cp:lastModifiedBy>Utente</cp:lastModifiedBy>
  <cp:revision>6</cp:revision>
  <cp:lastPrinted>2011-06-15T10:29:00Z</cp:lastPrinted>
  <dcterms:created xsi:type="dcterms:W3CDTF">2015-09-20T22:00:00Z</dcterms:created>
  <dcterms:modified xsi:type="dcterms:W3CDTF">2015-09-22T15:23:00Z</dcterms:modified>
</cp:coreProperties>
</file>