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:rsidR="00853517" w:rsidRDefault="00853517" w:rsidP="003B0918">
      <w:pPr>
        <w:widowControl w:val="0"/>
        <w:ind w:firstLine="708"/>
        <w:jc w:val="center"/>
        <w:rPr>
          <w:rFonts w:ascii="Century Schoolbook" w:hAnsi="Century Schoolbook"/>
          <w:b/>
          <w:szCs w:val="20"/>
        </w:rPr>
      </w:pPr>
    </w:p>
    <w:p w:rsidR="000C30E2" w:rsidRPr="00EF316C" w:rsidRDefault="00C84013" w:rsidP="003B0918">
      <w:pPr>
        <w:widowControl w:val="0"/>
        <w:ind w:firstLine="993"/>
        <w:jc w:val="center"/>
        <w:rPr>
          <w:rFonts w:ascii="Century Schoolbook" w:hAnsi="Century Schoolbook"/>
          <w:b/>
          <w:sz w:val="21"/>
          <w:szCs w:val="21"/>
        </w:rPr>
      </w:pPr>
      <w:r w:rsidRPr="00EF316C">
        <w:rPr>
          <w:rFonts w:ascii="Century Schoolbook" w:hAnsi="Century Schoolbook"/>
          <w:b/>
          <w:sz w:val="21"/>
          <w:szCs w:val="21"/>
        </w:rPr>
        <w:t xml:space="preserve">BANDO PER L’ASSEGNAZIONE DI N. </w:t>
      </w:r>
      <w:r w:rsidR="00E81797" w:rsidRPr="00EF316C">
        <w:rPr>
          <w:rFonts w:ascii="Century Schoolbook" w:hAnsi="Century Schoolbook"/>
          <w:b/>
          <w:sz w:val="21"/>
          <w:szCs w:val="21"/>
        </w:rPr>
        <w:t>4</w:t>
      </w:r>
      <w:r w:rsidR="00A1776A" w:rsidRPr="00EF316C">
        <w:rPr>
          <w:rFonts w:ascii="Century Schoolbook" w:hAnsi="Century Schoolbook"/>
          <w:b/>
          <w:sz w:val="21"/>
          <w:szCs w:val="21"/>
        </w:rPr>
        <w:t xml:space="preserve"> </w:t>
      </w:r>
      <w:r w:rsidR="00E81797" w:rsidRPr="00EF316C">
        <w:rPr>
          <w:rFonts w:ascii="Century Schoolbook" w:hAnsi="Century Schoolbook"/>
          <w:b/>
          <w:sz w:val="21"/>
          <w:szCs w:val="21"/>
        </w:rPr>
        <w:t>PREMI</w:t>
      </w:r>
    </w:p>
    <w:p w:rsidR="003B0918" w:rsidRPr="00EF316C" w:rsidRDefault="000C30E2" w:rsidP="003B0918">
      <w:pPr>
        <w:widowControl w:val="0"/>
        <w:ind w:firstLine="993"/>
        <w:jc w:val="center"/>
        <w:rPr>
          <w:rFonts w:ascii="Century Schoolbook" w:hAnsi="Century Schoolbook"/>
          <w:b/>
          <w:sz w:val="21"/>
          <w:szCs w:val="21"/>
        </w:rPr>
      </w:pPr>
      <w:r w:rsidRPr="00EF316C">
        <w:rPr>
          <w:rFonts w:ascii="Century Schoolbook" w:hAnsi="Century Schoolbook"/>
          <w:b/>
          <w:sz w:val="21"/>
          <w:szCs w:val="21"/>
        </w:rPr>
        <w:t xml:space="preserve">A LAUREATI </w:t>
      </w:r>
      <w:r w:rsidR="003423DD" w:rsidRPr="00EF316C">
        <w:rPr>
          <w:rFonts w:ascii="Century Schoolbook" w:hAnsi="Century Schoolbook"/>
          <w:b/>
          <w:sz w:val="21"/>
          <w:szCs w:val="21"/>
        </w:rPr>
        <w:t>IN UNO DEI CORSI DI LAUREA DE</w:t>
      </w:r>
      <w:r w:rsidR="00541CD6" w:rsidRPr="00EF316C">
        <w:rPr>
          <w:rFonts w:ascii="Century Schoolbook" w:hAnsi="Century Schoolbook"/>
          <w:b/>
          <w:sz w:val="21"/>
          <w:szCs w:val="21"/>
        </w:rPr>
        <w:t xml:space="preserve">I DIPARTIMENTI </w:t>
      </w:r>
      <w:r w:rsidR="003B0918" w:rsidRPr="00EF316C">
        <w:rPr>
          <w:rFonts w:ascii="Century Schoolbook" w:hAnsi="Century Schoolbook"/>
          <w:b/>
          <w:sz w:val="21"/>
          <w:szCs w:val="21"/>
        </w:rPr>
        <w:t xml:space="preserve">DI </w:t>
      </w:r>
    </w:p>
    <w:p w:rsidR="00C84013" w:rsidRPr="00EF316C" w:rsidRDefault="003B0918" w:rsidP="003B0918">
      <w:pPr>
        <w:widowControl w:val="0"/>
        <w:ind w:firstLine="993"/>
        <w:jc w:val="center"/>
        <w:rPr>
          <w:rFonts w:ascii="Century Schoolbook" w:hAnsi="Century Schoolbook"/>
          <w:b/>
          <w:sz w:val="21"/>
          <w:szCs w:val="21"/>
        </w:rPr>
      </w:pPr>
      <w:r w:rsidRPr="00EF316C">
        <w:rPr>
          <w:rFonts w:ascii="Century Schoolbook" w:hAnsi="Century Schoolbook"/>
          <w:b/>
          <w:sz w:val="21"/>
          <w:szCs w:val="21"/>
        </w:rPr>
        <w:t>ECONOMIA</w:t>
      </w:r>
      <w:r w:rsidR="00373D3E" w:rsidRPr="00EF316C">
        <w:rPr>
          <w:rFonts w:ascii="Century Schoolbook" w:hAnsi="Century Schoolbook"/>
          <w:b/>
          <w:sz w:val="21"/>
          <w:szCs w:val="21"/>
        </w:rPr>
        <w:t>,</w:t>
      </w:r>
      <w:r w:rsidRPr="00EF316C">
        <w:rPr>
          <w:rFonts w:ascii="Century Schoolbook" w:hAnsi="Century Schoolbook"/>
          <w:b/>
          <w:sz w:val="21"/>
          <w:szCs w:val="21"/>
        </w:rPr>
        <w:t xml:space="preserve"> GIURISPRUDENZA</w:t>
      </w:r>
      <w:r w:rsidR="00373D3E" w:rsidRPr="00EF316C">
        <w:rPr>
          <w:rFonts w:ascii="Century Schoolbook" w:hAnsi="Century Schoolbook"/>
          <w:b/>
          <w:sz w:val="21"/>
          <w:szCs w:val="21"/>
        </w:rPr>
        <w:t xml:space="preserve"> E SCIENZE POLITICHE E GIURIDICHE </w:t>
      </w:r>
      <w:r w:rsidR="004529F8" w:rsidRPr="00EF316C">
        <w:rPr>
          <w:rFonts w:ascii="Century Schoolbook" w:hAnsi="Century Schoolbook"/>
          <w:b/>
          <w:sz w:val="21"/>
          <w:szCs w:val="21"/>
        </w:rPr>
        <w:t>D</w:t>
      </w:r>
      <w:r w:rsidR="00B82B29" w:rsidRPr="00EF316C">
        <w:rPr>
          <w:rFonts w:ascii="Century Schoolbook" w:hAnsi="Century Schoolbook"/>
          <w:b/>
          <w:sz w:val="21"/>
          <w:szCs w:val="21"/>
        </w:rPr>
        <w:t>ELL’UNIVERSITA’ DI MESSINA</w:t>
      </w:r>
    </w:p>
    <w:p w:rsidR="000C61EF" w:rsidRPr="00EF316C" w:rsidRDefault="000C61EF" w:rsidP="000C30E2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</w:p>
    <w:p w:rsidR="000C30E2" w:rsidRPr="00EF316C" w:rsidRDefault="00853517" w:rsidP="000C30E2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E’ indetto un concorso per l’assegnazione di n. </w:t>
      </w:r>
      <w:r w:rsidR="00371FB6" w:rsidRPr="00EF316C">
        <w:rPr>
          <w:rFonts w:ascii="Century Schoolbook" w:hAnsi="Century Schoolbook"/>
          <w:sz w:val="21"/>
          <w:szCs w:val="21"/>
        </w:rPr>
        <w:t>4</w:t>
      </w:r>
      <w:r w:rsidRPr="00EF316C">
        <w:rPr>
          <w:rFonts w:ascii="Century Schoolbook" w:hAnsi="Century Schoolbook"/>
          <w:sz w:val="21"/>
          <w:szCs w:val="21"/>
        </w:rPr>
        <w:t xml:space="preserve"> bors</w:t>
      </w:r>
      <w:r w:rsidR="003B0918" w:rsidRPr="00EF316C">
        <w:rPr>
          <w:rFonts w:ascii="Century Schoolbook" w:hAnsi="Century Schoolbook"/>
          <w:sz w:val="21"/>
          <w:szCs w:val="21"/>
        </w:rPr>
        <w:t>e</w:t>
      </w:r>
      <w:r w:rsidRPr="00EF316C">
        <w:rPr>
          <w:rFonts w:ascii="Century Schoolbook" w:hAnsi="Century Schoolbook"/>
          <w:sz w:val="21"/>
          <w:szCs w:val="21"/>
        </w:rPr>
        <w:t xml:space="preserve"> di studio, </w:t>
      </w:r>
      <w:r w:rsidR="003B0918" w:rsidRPr="00EF316C">
        <w:rPr>
          <w:rFonts w:ascii="Century Schoolbook" w:hAnsi="Century Schoolbook"/>
          <w:sz w:val="21"/>
          <w:szCs w:val="21"/>
        </w:rPr>
        <w:t xml:space="preserve">di </w:t>
      </w:r>
      <w:r w:rsidR="00541CD6" w:rsidRPr="00EF316C">
        <w:rPr>
          <w:rFonts w:ascii="Century Schoolbook" w:hAnsi="Century Schoolbook"/>
          <w:sz w:val="21"/>
          <w:szCs w:val="21"/>
        </w:rPr>
        <w:t xml:space="preserve"> </w:t>
      </w:r>
      <w:r w:rsidR="00541CD6" w:rsidRPr="00EF316C">
        <w:rPr>
          <w:rFonts w:ascii="Century Schoolbook" w:hAnsi="Century Schoolbook"/>
          <w:b/>
          <w:sz w:val="21"/>
          <w:szCs w:val="21"/>
        </w:rPr>
        <w:t xml:space="preserve">€ 1.000 </w:t>
      </w:r>
      <w:r w:rsidR="003B0918" w:rsidRPr="00EF316C">
        <w:rPr>
          <w:rFonts w:ascii="Century Schoolbook" w:hAnsi="Century Schoolbook"/>
          <w:b/>
          <w:sz w:val="21"/>
          <w:szCs w:val="21"/>
        </w:rPr>
        <w:t>ciascuna</w:t>
      </w:r>
      <w:r w:rsidR="003B0918" w:rsidRPr="00EF316C">
        <w:rPr>
          <w:rFonts w:ascii="Century Schoolbook" w:hAnsi="Century Schoolbook"/>
          <w:sz w:val="21"/>
          <w:szCs w:val="21"/>
        </w:rPr>
        <w:t xml:space="preserve">, </w:t>
      </w:r>
      <w:r w:rsidRPr="00EF316C">
        <w:rPr>
          <w:rFonts w:ascii="Century Schoolbook" w:hAnsi="Century Schoolbook"/>
          <w:sz w:val="21"/>
          <w:szCs w:val="21"/>
        </w:rPr>
        <w:t>riservat</w:t>
      </w:r>
      <w:r w:rsidR="003B0918" w:rsidRPr="00EF316C">
        <w:rPr>
          <w:rFonts w:ascii="Century Schoolbook" w:hAnsi="Century Schoolbook"/>
          <w:sz w:val="21"/>
          <w:szCs w:val="21"/>
        </w:rPr>
        <w:t>e</w:t>
      </w:r>
      <w:r w:rsidRPr="00EF316C">
        <w:rPr>
          <w:rFonts w:ascii="Century Schoolbook" w:hAnsi="Century Schoolbook"/>
          <w:sz w:val="21"/>
          <w:szCs w:val="21"/>
        </w:rPr>
        <w:t xml:space="preserve"> a stud</w:t>
      </w:r>
      <w:r w:rsidR="003B0918" w:rsidRPr="00EF316C">
        <w:rPr>
          <w:rFonts w:ascii="Century Schoolbook" w:hAnsi="Century Schoolbook"/>
          <w:sz w:val="21"/>
          <w:szCs w:val="21"/>
        </w:rPr>
        <w:t xml:space="preserve">enti </w:t>
      </w:r>
      <w:r w:rsidR="000C30E2" w:rsidRPr="00EF316C">
        <w:rPr>
          <w:rFonts w:ascii="Century Schoolbook" w:hAnsi="Century Schoolbook"/>
          <w:sz w:val="21"/>
          <w:szCs w:val="21"/>
        </w:rPr>
        <w:t xml:space="preserve">laureati in </w:t>
      </w:r>
      <w:r w:rsidR="003B0918" w:rsidRPr="00EF316C">
        <w:rPr>
          <w:rFonts w:ascii="Century Schoolbook" w:hAnsi="Century Schoolbook"/>
          <w:sz w:val="21"/>
          <w:szCs w:val="21"/>
        </w:rPr>
        <w:t xml:space="preserve">uno dei corsi di laurea </w:t>
      </w:r>
      <w:r w:rsidR="00FA74F0" w:rsidRPr="00EF316C">
        <w:rPr>
          <w:rFonts w:ascii="Century Schoolbook" w:hAnsi="Century Schoolbook"/>
          <w:sz w:val="21"/>
          <w:szCs w:val="21"/>
        </w:rPr>
        <w:t xml:space="preserve">triennale o </w:t>
      </w:r>
      <w:r w:rsidR="00B47A43" w:rsidRPr="00EF316C">
        <w:rPr>
          <w:rFonts w:ascii="Century Schoolbook" w:hAnsi="Century Schoolbook"/>
          <w:sz w:val="21"/>
          <w:szCs w:val="21"/>
        </w:rPr>
        <w:t xml:space="preserve">magistrale </w:t>
      </w:r>
      <w:r w:rsidR="00B82B29" w:rsidRPr="00EF316C">
        <w:rPr>
          <w:rFonts w:ascii="Century Schoolbook" w:hAnsi="Century Schoolbook"/>
          <w:sz w:val="21"/>
          <w:szCs w:val="21"/>
        </w:rPr>
        <w:t>d</w:t>
      </w:r>
      <w:r w:rsidR="003B0918" w:rsidRPr="00EF316C">
        <w:rPr>
          <w:rFonts w:ascii="Century Schoolbook" w:hAnsi="Century Schoolbook"/>
          <w:sz w:val="21"/>
          <w:szCs w:val="21"/>
        </w:rPr>
        <w:t>el</w:t>
      </w:r>
      <w:r w:rsidR="00541CD6" w:rsidRPr="00EF316C">
        <w:rPr>
          <w:rFonts w:ascii="Century Schoolbook" w:hAnsi="Century Schoolbook"/>
          <w:sz w:val="21"/>
          <w:szCs w:val="21"/>
        </w:rPr>
        <w:t xml:space="preserve"> Dipartimento </w:t>
      </w:r>
      <w:r w:rsidR="003B0918" w:rsidRPr="00EF316C">
        <w:rPr>
          <w:rFonts w:ascii="Century Schoolbook" w:hAnsi="Century Schoolbook"/>
          <w:sz w:val="21"/>
          <w:szCs w:val="21"/>
        </w:rPr>
        <w:t>di Economia</w:t>
      </w:r>
      <w:r w:rsidR="003423DD" w:rsidRPr="00EF316C">
        <w:rPr>
          <w:rFonts w:ascii="Century Schoolbook" w:hAnsi="Century Schoolbook"/>
          <w:sz w:val="21"/>
          <w:szCs w:val="21"/>
        </w:rPr>
        <w:t>,</w:t>
      </w:r>
      <w:r w:rsidR="00373D3E" w:rsidRPr="00EF316C">
        <w:rPr>
          <w:rFonts w:ascii="Century Schoolbook" w:hAnsi="Century Schoolbook"/>
          <w:sz w:val="21"/>
          <w:szCs w:val="21"/>
        </w:rPr>
        <w:t xml:space="preserve"> </w:t>
      </w:r>
      <w:r w:rsidR="003423DD" w:rsidRPr="00EF316C">
        <w:rPr>
          <w:rFonts w:ascii="Century Schoolbook" w:hAnsi="Century Schoolbook"/>
          <w:sz w:val="21"/>
          <w:szCs w:val="21"/>
        </w:rPr>
        <w:t xml:space="preserve">del Dipartimento di Giurisprudenza </w:t>
      </w:r>
      <w:r w:rsidR="00373D3E" w:rsidRPr="00EF316C">
        <w:rPr>
          <w:rFonts w:ascii="Century Schoolbook" w:hAnsi="Century Schoolbook"/>
          <w:sz w:val="21"/>
          <w:szCs w:val="21"/>
        </w:rPr>
        <w:t xml:space="preserve">e </w:t>
      </w:r>
      <w:r w:rsidR="00B82B29" w:rsidRPr="00EF316C">
        <w:rPr>
          <w:rFonts w:ascii="Century Schoolbook" w:hAnsi="Century Schoolbook"/>
          <w:sz w:val="21"/>
          <w:szCs w:val="21"/>
        </w:rPr>
        <w:t xml:space="preserve">del Dipartimento </w:t>
      </w:r>
      <w:r w:rsidR="00373D3E" w:rsidRPr="00EF316C">
        <w:rPr>
          <w:rFonts w:ascii="Century Schoolbook" w:hAnsi="Century Schoolbook"/>
          <w:sz w:val="21"/>
          <w:szCs w:val="21"/>
        </w:rPr>
        <w:t>di Scienze politiche e giuridiche</w:t>
      </w:r>
      <w:r w:rsidR="004529F8" w:rsidRPr="00EF316C">
        <w:rPr>
          <w:rFonts w:ascii="Century Schoolbook" w:hAnsi="Century Schoolbook"/>
          <w:sz w:val="21"/>
          <w:szCs w:val="21"/>
        </w:rPr>
        <w:t xml:space="preserve"> dell’Università di Messina</w:t>
      </w:r>
      <w:r w:rsidR="003B0918" w:rsidRPr="00EF316C">
        <w:rPr>
          <w:rFonts w:ascii="Century Schoolbook" w:hAnsi="Century Schoolbook"/>
          <w:sz w:val="21"/>
          <w:szCs w:val="21"/>
        </w:rPr>
        <w:t xml:space="preserve">. </w:t>
      </w:r>
      <w:r w:rsidR="00371FB6" w:rsidRPr="00EF316C">
        <w:rPr>
          <w:rFonts w:ascii="Century Schoolbook" w:hAnsi="Century Schoolbook"/>
          <w:sz w:val="21"/>
          <w:szCs w:val="21"/>
        </w:rPr>
        <w:t xml:space="preserve">Una </w:t>
      </w:r>
      <w:r w:rsidR="00EF316C" w:rsidRPr="00EF316C">
        <w:rPr>
          <w:rFonts w:ascii="Century Schoolbook" w:hAnsi="Century Schoolbook"/>
          <w:sz w:val="21"/>
          <w:szCs w:val="21"/>
        </w:rPr>
        <w:t xml:space="preserve">delle 4 </w:t>
      </w:r>
      <w:r w:rsidR="00371FB6" w:rsidRPr="00EF316C">
        <w:rPr>
          <w:rFonts w:ascii="Century Schoolbook" w:hAnsi="Century Schoolbook"/>
          <w:sz w:val="21"/>
          <w:szCs w:val="21"/>
        </w:rPr>
        <w:t>bors</w:t>
      </w:r>
      <w:r w:rsidR="00EF316C" w:rsidRPr="00EF316C">
        <w:rPr>
          <w:rFonts w:ascii="Century Schoolbook" w:hAnsi="Century Schoolbook"/>
          <w:sz w:val="21"/>
          <w:szCs w:val="21"/>
        </w:rPr>
        <w:t>e</w:t>
      </w:r>
      <w:r w:rsidR="00371FB6" w:rsidRPr="00EF316C">
        <w:rPr>
          <w:rFonts w:ascii="Century Schoolbook" w:hAnsi="Century Schoolbook"/>
          <w:sz w:val="21"/>
          <w:szCs w:val="21"/>
        </w:rPr>
        <w:t>, int</w:t>
      </w:r>
      <w:r w:rsidR="00EF316C" w:rsidRPr="00EF316C">
        <w:rPr>
          <w:rFonts w:ascii="Century Schoolbook" w:hAnsi="Century Schoolbook"/>
          <w:sz w:val="21"/>
          <w:szCs w:val="21"/>
        </w:rPr>
        <w:t>itolata alla memoria de</w:t>
      </w:r>
      <w:r w:rsidR="00371FB6" w:rsidRPr="00EF316C">
        <w:rPr>
          <w:rFonts w:ascii="Century Schoolbook" w:hAnsi="Century Schoolbook"/>
          <w:sz w:val="21"/>
          <w:szCs w:val="21"/>
        </w:rPr>
        <w:t xml:space="preserve">l Prof. Antonio Romano Tassone, </w:t>
      </w:r>
      <w:r w:rsidR="00EF316C" w:rsidRPr="00EF316C">
        <w:rPr>
          <w:rFonts w:ascii="Century Schoolbook" w:hAnsi="Century Schoolbook"/>
          <w:sz w:val="21"/>
          <w:szCs w:val="21"/>
        </w:rPr>
        <w:t xml:space="preserve">già ordinario di Diritto amministrativo nel Dipartimento di Giurisprudenza dell’Università di Messina, </w:t>
      </w:r>
      <w:r w:rsidR="00371FB6" w:rsidRPr="00EF316C">
        <w:rPr>
          <w:rFonts w:ascii="Century Schoolbook" w:hAnsi="Century Schoolbook"/>
          <w:sz w:val="21"/>
          <w:szCs w:val="21"/>
        </w:rPr>
        <w:t xml:space="preserve">è riservata a </w:t>
      </w:r>
      <w:r w:rsidR="00EF316C" w:rsidRPr="00EF316C">
        <w:rPr>
          <w:rFonts w:ascii="Century Schoolbook" w:hAnsi="Century Schoolbook"/>
          <w:sz w:val="21"/>
          <w:szCs w:val="21"/>
        </w:rPr>
        <w:t xml:space="preserve">chi, avendo conseguito la laurea magistrale in Giurisprudenza, abbia discusso la </w:t>
      </w:r>
      <w:r w:rsidR="00371FB6" w:rsidRPr="00EF316C">
        <w:rPr>
          <w:rFonts w:ascii="Century Schoolbook" w:hAnsi="Century Schoolbook"/>
          <w:sz w:val="21"/>
          <w:szCs w:val="21"/>
        </w:rPr>
        <w:t xml:space="preserve">tesi </w:t>
      </w:r>
      <w:r w:rsidR="00EF316C" w:rsidRPr="00EF316C">
        <w:rPr>
          <w:rFonts w:ascii="Century Schoolbook" w:hAnsi="Century Schoolbook"/>
          <w:sz w:val="21"/>
          <w:szCs w:val="21"/>
        </w:rPr>
        <w:t>nell</w:t>
      </w:r>
      <w:r w:rsidR="009159EC">
        <w:rPr>
          <w:rFonts w:ascii="Century Schoolbook" w:hAnsi="Century Schoolbook"/>
          <w:sz w:val="21"/>
          <w:szCs w:val="21"/>
        </w:rPr>
        <w:t>e</w:t>
      </w:r>
      <w:r w:rsidR="00EF316C" w:rsidRPr="00EF316C">
        <w:rPr>
          <w:rFonts w:ascii="Century Schoolbook" w:hAnsi="Century Schoolbook"/>
          <w:sz w:val="21"/>
          <w:szCs w:val="21"/>
        </w:rPr>
        <w:t xml:space="preserve"> disciplin</w:t>
      </w:r>
      <w:r w:rsidR="009159EC">
        <w:rPr>
          <w:rFonts w:ascii="Century Schoolbook" w:hAnsi="Century Schoolbook"/>
          <w:sz w:val="21"/>
          <w:szCs w:val="21"/>
        </w:rPr>
        <w:t>e</w:t>
      </w:r>
      <w:r w:rsidR="00EF316C" w:rsidRPr="00EF316C">
        <w:rPr>
          <w:rFonts w:ascii="Century Schoolbook" w:hAnsi="Century Schoolbook"/>
          <w:sz w:val="21"/>
          <w:szCs w:val="21"/>
        </w:rPr>
        <w:t xml:space="preserve"> del </w:t>
      </w:r>
      <w:r w:rsidR="00371FB6" w:rsidRPr="00EF316C">
        <w:rPr>
          <w:rFonts w:ascii="Century Schoolbook" w:hAnsi="Century Schoolbook"/>
          <w:sz w:val="21"/>
          <w:szCs w:val="21"/>
        </w:rPr>
        <w:t>Diritto Amministrativo.</w:t>
      </w:r>
    </w:p>
    <w:p w:rsidR="000C30E2" w:rsidRPr="00EF316C" w:rsidRDefault="00853517" w:rsidP="000C30E2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Possono partecipare al concorso </w:t>
      </w:r>
      <w:r w:rsidR="000C30E2" w:rsidRPr="00EF316C">
        <w:rPr>
          <w:rFonts w:ascii="Century Schoolbook" w:hAnsi="Century Schoolbook"/>
          <w:sz w:val="21"/>
          <w:szCs w:val="21"/>
        </w:rPr>
        <w:t xml:space="preserve">coloro che </w:t>
      </w:r>
      <w:r w:rsidR="00EF316C" w:rsidRPr="00EF316C">
        <w:rPr>
          <w:rFonts w:ascii="Century Schoolbook" w:hAnsi="Century Schoolbook"/>
          <w:sz w:val="21"/>
          <w:szCs w:val="21"/>
        </w:rPr>
        <w:t xml:space="preserve">hanno </w:t>
      </w:r>
      <w:r w:rsidR="000C30E2" w:rsidRPr="00EF316C">
        <w:rPr>
          <w:rFonts w:ascii="Century Schoolbook" w:hAnsi="Century Schoolbook"/>
          <w:sz w:val="21"/>
          <w:szCs w:val="21"/>
        </w:rPr>
        <w:t xml:space="preserve">conseguito la laurea con votazione di 110/110 </w:t>
      </w:r>
      <w:r w:rsidR="001F04BF" w:rsidRPr="00EF316C">
        <w:rPr>
          <w:rFonts w:ascii="Century Schoolbook" w:hAnsi="Century Schoolbook"/>
          <w:sz w:val="21"/>
          <w:szCs w:val="21"/>
        </w:rPr>
        <w:t>tra il 1° gennaio 201</w:t>
      </w:r>
      <w:r w:rsidR="00371FB6" w:rsidRPr="00EF316C">
        <w:rPr>
          <w:rFonts w:ascii="Century Schoolbook" w:hAnsi="Century Schoolbook"/>
          <w:sz w:val="21"/>
          <w:szCs w:val="21"/>
        </w:rPr>
        <w:t>8</w:t>
      </w:r>
      <w:r w:rsidR="00341E30" w:rsidRPr="00EF316C">
        <w:rPr>
          <w:rFonts w:ascii="Century Schoolbook" w:hAnsi="Century Schoolbook"/>
          <w:sz w:val="21"/>
          <w:szCs w:val="21"/>
        </w:rPr>
        <w:t xml:space="preserve"> ed il </w:t>
      </w:r>
      <w:r w:rsidR="00C84403" w:rsidRPr="00EF316C">
        <w:rPr>
          <w:rFonts w:ascii="Century Schoolbook" w:hAnsi="Century Schoolbook"/>
          <w:sz w:val="21"/>
          <w:szCs w:val="21"/>
        </w:rPr>
        <w:t>30</w:t>
      </w:r>
      <w:r w:rsidR="00341E30" w:rsidRPr="00EF316C">
        <w:rPr>
          <w:rFonts w:ascii="Century Schoolbook" w:hAnsi="Century Schoolbook"/>
          <w:sz w:val="21"/>
          <w:szCs w:val="21"/>
        </w:rPr>
        <w:t xml:space="preserve"> </w:t>
      </w:r>
      <w:r w:rsidR="00EF316C" w:rsidRPr="00EF316C">
        <w:rPr>
          <w:rFonts w:ascii="Century Schoolbook" w:hAnsi="Century Schoolbook"/>
          <w:sz w:val="21"/>
          <w:szCs w:val="21"/>
        </w:rPr>
        <w:t xml:space="preserve">ottobre </w:t>
      </w:r>
      <w:r w:rsidR="00341E30" w:rsidRPr="00EF316C">
        <w:rPr>
          <w:rFonts w:ascii="Century Schoolbook" w:hAnsi="Century Schoolbook"/>
          <w:sz w:val="21"/>
          <w:szCs w:val="21"/>
        </w:rPr>
        <w:t>201</w:t>
      </w:r>
      <w:r w:rsidR="00371FB6" w:rsidRPr="00EF316C">
        <w:rPr>
          <w:rFonts w:ascii="Century Schoolbook" w:hAnsi="Century Schoolbook"/>
          <w:sz w:val="21"/>
          <w:szCs w:val="21"/>
        </w:rPr>
        <w:t>9</w:t>
      </w:r>
      <w:r w:rsidR="00341E30" w:rsidRPr="00EF316C">
        <w:rPr>
          <w:rFonts w:ascii="Century Schoolbook" w:hAnsi="Century Schoolbook"/>
          <w:sz w:val="21"/>
          <w:szCs w:val="21"/>
        </w:rPr>
        <w:t xml:space="preserve"> </w:t>
      </w:r>
      <w:r w:rsidR="000C30E2" w:rsidRPr="00EF316C">
        <w:rPr>
          <w:rFonts w:ascii="Century Schoolbook" w:hAnsi="Century Schoolbook"/>
          <w:sz w:val="21"/>
          <w:szCs w:val="21"/>
        </w:rPr>
        <w:t xml:space="preserve">e che non </w:t>
      </w:r>
      <w:r w:rsidR="00EF316C" w:rsidRPr="00EF316C">
        <w:rPr>
          <w:rFonts w:ascii="Century Schoolbook" w:hAnsi="Century Schoolbook"/>
          <w:sz w:val="21"/>
          <w:szCs w:val="21"/>
        </w:rPr>
        <w:t xml:space="preserve">hanno </w:t>
      </w:r>
      <w:r w:rsidR="000C30E2" w:rsidRPr="00EF316C">
        <w:rPr>
          <w:rFonts w:ascii="Century Schoolbook" w:hAnsi="Century Schoolbook"/>
          <w:sz w:val="21"/>
          <w:szCs w:val="21"/>
        </w:rPr>
        <w:t xml:space="preserve">compiuto il </w:t>
      </w:r>
      <w:r w:rsidR="003423DD" w:rsidRPr="00EF316C">
        <w:rPr>
          <w:rFonts w:ascii="Century Schoolbook" w:hAnsi="Century Schoolbook"/>
          <w:sz w:val="21"/>
          <w:szCs w:val="21"/>
        </w:rPr>
        <w:t xml:space="preserve">ventitreesimo anno di età per i titolari di laurea triennale e il </w:t>
      </w:r>
      <w:r w:rsidR="000C30E2" w:rsidRPr="00EF316C">
        <w:rPr>
          <w:rFonts w:ascii="Century Schoolbook" w:hAnsi="Century Schoolbook"/>
          <w:sz w:val="21"/>
          <w:szCs w:val="21"/>
        </w:rPr>
        <w:t>venti</w:t>
      </w:r>
      <w:r w:rsidR="00EF316C" w:rsidRPr="00EF316C">
        <w:rPr>
          <w:rFonts w:ascii="Century Schoolbook" w:hAnsi="Century Schoolbook"/>
          <w:sz w:val="21"/>
          <w:szCs w:val="21"/>
        </w:rPr>
        <w:t xml:space="preserve">seiesimo </w:t>
      </w:r>
      <w:r w:rsidR="000C30E2" w:rsidRPr="00EF316C">
        <w:rPr>
          <w:rFonts w:ascii="Century Schoolbook" w:hAnsi="Century Schoolbook"/>
          <w:sz w:val="21"/>
          <w:szCs w:val="21"/>
        </w:rPr>
        <w:t xml:space="preserve">anno di età </w:t>
      </w:r>
      <w:r w:rsidR="003423DD" w:rsidRPr="00EF316C">
        <w:rPr>
          <w:rFonts w:ascii="Century Schoolbook" w:hAnsi="Century Schoolbook"/>
          <w:sz w:val="21"/>
          <w:szCs w:val="21"/>
        </w:rPr>
        <w:t xml:space="preserve">per i titolari di laurea magistrale </w:t>
      </w:r>
      <w:r w:rsidR="000C30E2" w:rsidRPr="00EF316C">
        <w:rPr>
          <w:rFonts w:ascii="Century Schoolbook" w:hAnsi="Century Schoolbook"/>
          <w:sz w:val="21"/>
          <w:szCs w:val="21"/>
        </w:rPr>
        <w:t xml:space="preserve">alla data del </w:t>
      </w:r>
      <w:r w:rsidR="00C84403" w:rsidRPr="00EF316C">
        <w:rPr>
          <w:rFonts w:ascii="Century Schoolbook" w:hAnsi="Century Schoolbook"/>
          <w:sz w:val="21"/>
          <w:szCs w:val="21"/>
        </w:rPr>
        <w:t xml:space="preserve">30 </w:t>
      </w:r>
      <w:r w:rsidR="00EF316C" w:rsidRPr="00EF316C">
        <w:rPr>
          <w:rFonts w:ascii="Century Schoolbook" w:hAnsi="Century Schoolbook"/>
          <w:sz w:val="21"/>
          <w:szCs w:val="21"/>
        </w:rPr>
        <w:t xml:space="preserve">settembre </w:t>
      </w:r>
      <w:r w:rsidR="000C30E2" w:rsidRPr="00EF316C">
        <w:rPr>
          <w:rFonts w:ascii="Century Schoolbook" w:hAnsi="Century Schoolbook"/>
          <w:sz w:val="21"/>
          <w:szCs w:val="21"/>
        </w:rPr>
        <w:t>201</w:t>
      </w:r>
      <w:r w:rsidR="00371FB6" w:rsidRPr="00EF316C">
        <w:rPr>
          <w:rFonts w:ascii="Century Schoolbook" w:hAnsi="Century Schoolbook"/>
          <w:sz w:val="21"/>
          <w:szCs w:val="21"/>
        </w:rPr>
        <w:t>9</w:t>
      </w:r>
      <w:r w:rsidR="000C30E2" w:rsidRPr="00EF316C">
        <w:rPr>
          <w:rFonts w:ascii="Century Schoolbook" w:hAnsi="Century Schoolbook"/>
          <w:sz w:val="21"/>
          <w:szCs w:val="21"/>
        </w:rPr>
        <w:t xml:space="preserve">. </w:t>
      </w:r>
    </w:p>
    <w:p w:rsidR="003B0918" w:rsidRPr="00EF316C" w:rsidRDefault="000C30E2" w:rsidP="003B091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Sono esclusi coloro che hanno già percepito </w:t>
      </w:r>
      <w:r w:rsidR="001F04BF" w:rsidRPr="00EF316C">
        <w:rPr>
          <w:rFonts w:ascii="Century Schoolbook" w:hAnsi="Century Schoolbook"/>
          <w:sz w:val="21"/>
          <w:szCs w:val="21"/>
        </w:rPr>
        <w:t>una</w:t>
      </w:r>
      <w:r w:rsidRPr="00EF316C">
        <w:rPr>
          <w:rFonts w:ascii="Century Schoolbook" w:hAnsi="Century Schoolbook"/>
          <w:sz w:val="21"/>
          <w:szCs w:val="21"/>
        </w:rPr>
        <w:t xml:space="preserve"> borsa di studio </w:t>
      </w:r>
      <w:r w:rsidR="001F04BF" w:rsidRPr="00EF316C">
        <w:rPr>
          <w:rFonts w:ascii="Century Schoolbook" w:hAnsi="Century Schoolbook"/>
          <w:sz w:val="21"/>
          <w:szCs w:val="21"/>
        </w:rPr>
        <w:t xml:space="preserve">a carico del bilancio della Fondazione </w:t>
      </w:r>
      <w:r w:rsidRPr="00EF316C">
        <w:rPr>
          <w:rFonts w:ascii="Century Schoolbook" w:hAnsi="Century Schoolbook"/>
          <w:sz w:val="21"/>
          <w:szCs w:val="21"/>
        </w:rPr>
        <w:t>Arena</w:t>
      </w:r>
      <w:r w:rsidR="00B82B29" w:rsidRPr="00EF316C">
        <w:rPr>
          <w:rFonts w:ascii="Century Schoolbook" w:hAnsi="Century Schoolbook"/>
          <w:sz w:val="21"/>
          <w:szCs w:val="21"/>
        </w:rPr>
        <w:t xml:space="preserve"> e</w:t>
      </w:r>
      <w:r w:rsidRPr="00EF316C">
        <w:rPr>
          <w:rFonts w:ascii="Century Schoolbook" w:hAnsi="Century Schoolbook"/>
          <w:sz w:val="21"/>
          <w:szCs w:val="21"/>
        </w:rPr>
        <w:t xml:space="preserve"> coloro che sono titolari di borse di dottorato di ricerca o di altre borse di studio nel</w:t>
      </w:r>
      <w:r w:rsidR="003423DD" w:rsidRPr="00EF316C">
        <w:rPr>
          <w:rFonts w:ascii="Century Schoolbook" w:hAnsi="Century Schoolbook"/>
          <w:sz w:val="21"/>
          <w:szCs w:val="21"/>
        </w:rPr>
        <w:t xml:space="preserve"> periodo 1° gennaio 201</w:t>
      </w:r>
      <w:r w:rsidR="00371FB6" w:rsidRPr="00EF316C">
        <w:rPr>
          <w:rFonts w:ascii="Century Schoolbook" w:hAnsi="Century Schoolbook"/>
          <w:sz w:val="21"/>
          <w:szCs w:val="21"/>
        </w:rPr>
        <w:t>8</w:t>
      </w:r>
      <w:r w:rsidR="003423DD" w:rsidRPr="00EF316C">
        <w:rPr>
          <w:rFonts w:ascii="Century Schoolbook" w:hAnsi="Century Schoolbook"/>
          <w:sz w:val="21"/>
          <w:szCs w:val="21"/>
        </w:rPr>
        <w:t xml:space="preserve"> </w:t>
      </w:r>
      <w:r w:rsidR="00371FB6" w:rsidRPr="00EF316C">
        <w:rPr>
          <w:rFonts w:ascii="Century Schoolbook" w:hAnsi="Century Schoolbook"/>
          <w:sz w:val="21"/>
          <w:szCs w:val="21"/>
        </w:rPr>
        <w:t>-</w:t>
      </w:r>
      <w:r w:rsidR="003423DD" w:rsidRPr="00EF316C">
        <w:rPr>
          <w:rFonts w:ascii="Century Schoolbook" w:hAnsi="Century Schoolbook"/>
          <w:sz w:val="21"/>
          <w:szCs w:val="21"/>
        </w:rPr>
        <w:t xml:space="preserve"> 30 </w:t>
      </w:r>
      <w:r w:rsidR="00EF316C" w:rsidRPr="00EF316C">
        <w:rPr>
          <w:rFonts w:ascii="Century Schoolbook" w:hAnsi="Century Schoolbook"/>
          <w:sz w:val="21"/>
          <w:szCs w:val="21"/>
        </w:rPr>
        <w:t xml:space="preserve">settembre </w:t>
      </w:r>
      <w:r w:rsidR="003423DD" w:rsidRPr="00EF316C">
        <w:rPr>
          <w:rFonts w:ascii="Century Schoolbook" w:hAnsi="Century Schoolbook"/>
          <w:sz w:val="21"/>
          <w:szCs w:val="21"/>
        </w:rPr>
        <w:t>201</w:t>
      </w:r>
      <w:r w:rsidR="00371FB6" w:rsidRPr="00EF316C">
        <w:rPr>
          <w:rFonts w:ascii="Century Schoolbook" w:hAnsi="Century Schoolbook"/>
          <w:sz w:val="21"/>
          <w:szCs w:val="21"/>
        </w:rPr>
        <w:t>9</w:t>
      </w:r>
      <w:r w:rsidR="003423DD" w:rsidRPr="00EF316C">
        <w:rPr>
          <w:rFonts w:ascii="Century Schoolbook" w:hAnsi="Century Schoolbook"/>
          <w:sz w:val="21"/>
          <w:szCs w:val="21"/>
        </w:rPr>
        <w:t>.</w:t>
      </w:r>
      <w:r w:rsidR="00371FB6" w:rsidRPr="00EF316C">
        <w:rPr>
          <w:rFonts w:ascii="Century Schoolbook" w:hAnsi="Century Schoolbook"/>
          <w:sz w:val="21"/>
          <w:szCs w:val="21"/>
        </w:rPr>
        <w:t xml:space="preserve"> </w:t>
      </w:r>
      <w:r w:rsidRPr="00EF316C">
        <w:rPr>
          <w:rFonts w:ascii="Century Schoolbook" w:hAnsi="Century Schoolbook"/>
          <w:sz w:val="21"/>
          <w:szCs w:val="21"/>
        </w:rPr>
        <w:t xml:space="preserve">Sono, altresì, esclusi coloro che possiedono redditi soggetti a tassazione ordinaria Irpef. </w:t>
      </w:r>
      <w:r w:rsidR="00371FB6" w:rsidRPr="00EF316C">
        <w:rPr>
          <w:rFonts w:ascii="Century Schoolbook" w:hAnsi="Century Schoolbook"/>
          <w:sz w:val="21"/>
          <w:szCs w:val="21"/>
        </w:rPr>
        <w:t xml:space="preserve"> </w:t>
      </w:r>
      <w:r w:rsidR="003B0918" w:rsidRPr="00EF316C">
        <w:rPr>
          <w:rFonts w:ascii="Century Schoolbook" w:hAnsi="Century Schoolbook"/>
          <w:sz w:val="21"/>
          <w:szCs w:val="21"/>
        </w:rPr>
        <w:t>L’accesso alla borsa di studio è riservat</w:t>
      </w:r>
      <w:r w:rsidR="00875F4B" w:rsidRPr="00EF316C">
        <w:rPr>
          <w:rFonts w:ascii="Century Schoolbook" w:hAnsi="Century Schoolbook"/>
          <w:sz w:val="21"/>
          <w:szCs w:val="21"/>
        </w:rPr>
        <w:t>o</w:t>
      </w:r>
      <w:r w:rsidR="003B0918" w:rsidRPr="00EF316C">
        <w:rPr>
          <w:rFonts w:ascii="Century Schoolbook" w:hAnsi="Century Schoolbook"/>
          <w:sz w:val="21"/>
          <w:szCs w:val="21"/>
        </w:rPr>
        <w:t xml:space="preserve"> a studenti il cui ISEE non superi 30.000 euro.</w:t>
      </w:r>
    </w:p>
    <w:p w:rsidR="001F04BF" w:rsidRPr="00EF316C" w:rsidRDefault="00853517" w:rsidP="003B091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L’assegnazione della borsa di studio avverrà sulla base </w:t>
      </w:r>
      <w:r w:rsidR="001F04BF" w:rsidRPr="00EF316C">
        <w:rPr>
          <w:rFonts w:ascii="Century Schoolbook" w:hAnsi="Century Schoolbook"/>
          <w:sz w:val="21"/>
          <w:szCs w:val="21"/>
        </w:rPr>
        <w:t xml:space="preserve">della valutazione della tesi di laurea e </w:t>
      </w:r>
      <w:r w:rsidRPr="00EF316C">
        <w:rPr>
          <w:rFonts w:ascii="Century Schoolbook" w:hAnsi="Century Schoolbook"/>
          <w:sz w:val="21"/>
          <w:szCs w:val="21"/>
        </w:rPr>
        <w:t>d</w:t>
      </w:r>
      <w:r w:rsidR="003B0918" w:rsidRPr="00EF316C">
        <w:rPr>
          <w:rFonts w:ascii="Century Schoolbook" w:hAnsi="Century Schoolbook"/>
          <w:sz w:val="21"/>
          <w:szCs w:val="21"/>
        </w:rPr>
        <w:t>ella media dei voti</w:t>
      </w:r>
      <w:r w:rsidR="00425A83" w:rsidRPr="00EF316C">
        <w:rPr>
          <w:rFonts w:ascii="Century Schoolbook" w:hAnsi="Century Schoolbook"/>
          <w:sz w:val="21"/>
          <w:szCs w:val="21"/>
        </w:rPr>
        <w:t xml:space="preserve"> ottenut</w:t>
      </w:r>
      <w:r w:rsidR="00B82B29" w:rsidRPr="00EF316C">
        <w:rPr>
          <w:rFonts w:ascii="Century Schoolbook" w:hAnsi="Century Schoolbook"/>
          <w:sz w:val="21"/>
          <w:szCs w:val="21"/>
        </w:rPr>
        <w:t>i</w:t>
      </w:r>
      <w:r w:rsidRPr="00EF316C">
        <w:rPr>
          <w:rFonts w:ascii="Century Schoolbook" w:hAnsi="Century Schoolbook"/>
          <w:sz w:val="21"/>
          <w:szCs w:val="21"/>
        </w:rPr>
        <w:t>.</w:t>
      </w:r>
      <w:r w:rsidR="000C30E2" w:rsidRPr="00EF316C">
        <w:rPr>
          <w:rFonts w:ascii="Century Schoolbook" w:hAnsi="Century Schoolbook"/>
          <w:sz w:val="21"/>
          <w:szCs w:val="21"/>
        </w:rPr>
        <w:t xml:space="preserve"> </w:t>
      </w:r>
      <w:r w:rsidR="001F04BF" w:rsidRPr="00EF316C">
        <w:rPr>
          <w:rFonts w:ascii="Century Schoolbook" w:hAnsi="Century Schoolbook"/>
          <w:sz w:val="21"/>
          <w:szCs w:val="21"/>
        </w:rPr>
        <w:t>Le tesi saranno valutate sotto il profilo della completezza e chiarezza della esposizione (e, ove presente, della originalità). Verrà preferita la tesi che risulterà, ad avviso della Commissione, più interessante sotto il profilo scientifico e pratico.</w:t>
      </w:r>
      <w:r w:rsidR="000A0A11" w:rsidRPr="00EF316C">
        <w:rPr>
          <w:rFonts w:ascii="Century Schoolbook" w:hAnsi="Century Schoolbook"/>
          <w:sz w:val="21"/>
          <w:szCs w:val="21"/>
        </w:rPr>
        <w:t xml:space="preserve"> I partecipanti garantiscono che gli elaborati sono frutto del proprio lavoro e, quindi, liberi da obblighi nei confronti di terzi.</w:t>
      </w:r>
    </w:p>
    <w:p w:rsidR="00F47158" w:rsidRPr="00EF316C" w:rsidRDefault="001551C3" w:rsidP="00F4715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Il giudizio in base al quale è </w:t>
      </w:r>
      <w:r w:rsidR="00F47158" w:rsidRPr="00EF316C">
        <w:rPr>
          <w:rFonts w:ascii="Century Schoolbook" w:hAnsi="Century Schoolbook"/>
          <w:sz w:val="21"/>
          <w:szCs w:val="21"/>
        </w:rPr>
        <w:t>assegna</w:t>
      </w:r>
      <w:r w:rsidRPr="00EF316C">
        <w:rPr>
          <w:rFonts w:ascii="Century Schoolbook" w:hAnsi="Century Schoolbook"/>
          <w:sz w:val="21"/>
          <w:szCs w:val="21"/>
        </w:rPr>
        <w:t xml:space="preserve">ta </w:t>
      </w:r>
      <w:r w:rsidR="00F47158" w:rsidRPr="00EF316C">
        <w:rPr>
          <w:rFonts w:ascii="Century Schoolbook" w:hAnsi="Century Schoolbook"/>
          <w:sz w:val="21"/>
          <w:szCs w:val="21"/>
        </w:rPr>
        <w:t>la borsa di studio è insindacabile e inappellabile</w:t>
      </w:r>
      <w:r w:rsidRPr="00EF316C">
        <w:rPr>
          <w:rFonts w:ascii="Century Schoolbook" w:hAnsi="Century Schoolbook"/>
          <w:sz w:val="21"/>
          <w:szCs w:val="21"/>
        </w:rPr>
        <w:t>.</w:t>
      </w:r>
      <w:r w:rsidR="00F47158" w:rsidRPr="00EF316C">
        <w:rPr>
          <w:rFonts w:ascii="Century Schoolbook" w:hAnsi="Century Schoolbook"/>
          <w:sz w:val="21"/>
          <w:szCs w:val="21"/>
        </w:rPr>
        <w:t xml:space="preserve"> </w:t>
      </w:r>
    </w:p>
    <w:p w:rsidR="001F04BF" w:rsidRPr="00EF316C" w:rsidRDefault="001F04BF" w:rsidP="00F4715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I dati personali forniti con le domande saranno trattati nel rispetto delle disposizioni e dei principi di correttezza e tutela della riservatezza di cui al D. Lgs. n. 196/2003. </w:t>
      </w:r>
    </w:p>
    <w:p w:rsidR="003B0918" w:rsidRPr="00EF316C" w:rsidRDefault="00853517" w:rsidP="00853517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>La Fondazione si riserva il diritto di procedere a tutti gli accertamenti che riterrà opportuni in merito alle dichiarazioni rese dai candidati nella domanda</w:t>
      </w:r>
      <w:r w:rsidR="003B0918" w:rsidRPr="00EF316C">
        <w:rPr>
          <w:rFonts w:ascii="Century Schoolbook" w:hAnsi="Century Schoolbook"/>
          <w:sz w:val="21"/>
          <w:szCs w:val="21"/>
        </w:rPr>
        <w:t>.</w:t>
      </w:r>
    </w:p>
    <w:p w:rsidR="00371FB6" w:rsidRPr="00EF316C" w:rsidRDefault="00853517" w:rsidP="00371FB6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>In caso di dichiarazioni mendaci la Fondazione procede</w:t>
      </w:r>
      <w:r w:rsidR="001551C3" w:rsidRPr="00EF316C">
        <w:rPr>
          <w:rFonts w:ascii="Century Schoolbook" w:hAnsi="Century Schoolbook"/>
          <w:sz w:val="21"/>
          <w:szCs w:val="21"/>
        </w:rPr>
        <w:t>rà</w:t>
      </w:r>
      <w:r w:rsidRPr="00EF316C">
        <w:rPr>
          <w:rFonts w:ascii="Century Schoolbook" w:hAnsi="Century Schoolbook"/>
          <w:sz w:val="21"/>
          <w:szCs w:val="21"/>
        </w:rPr>
        <w:t xml:space="preserve"> alla revoca dell’assegnazione della borsa di studio.</w:t>
      </w:r>
      <w:r w:rsidR="00120C59" w:rsidRPr="00EF316C">
        <w:rPr>
          <w:rFonts w:ascii="Century Schoolbook" w:hAnsi="Century Schoolbook"/>
          <w:sz w:val="21"/>
          <w:szCs w:val="21"/>
        </w:rPr>
        <w:t xml:space="preserve"> </w:t>
      </w:r>
      <w:r w:rsidRPr="00EF316C">
        <w:rPr>
          <w:rFonts w:ascii="Century Schoolbook" w:hAnsi="Century Schoolbook"/>
          <w:sz w:val="21"/>
          <w:szCs w:val="21"/>
        </w:rPr>
        <w:t>I candidati dovranno inviare a mezzo posta</w:t>
      </w:r>
      <w:r w:rsidR="002575A4">
        <w:rPr>
          <w:rFonts w:ascii="Century Schoolbook" w:hAnsi="Century Schoolbook"/>
          <w:sz w:val="21"/>
          <w:szCs w:val="21"/>
        </w:rPr>
        <w:t xml:space="preserve"> ordinaria o raccomandata senza ricevuta di ritorno</w:t>
      </w:r>
      <w:r w:rsidRPr="00EF316C">
        <w:rPr>
          <w:rFonts w:ascii="Century Schoolbook" w:hAnsi="Century Schoolbook"/>
          <w:sz w:val="21"/>
          <w:szCs w:val="21"/>
        </w:rPr>
        <w:t xml:space="preserve">, alla Fondazione Andrea  Arena, Via </w:t>
      </w:r>
      <w:proofErr w:type="spellStart"/>
      <w:r w:rsidRPr="00EF316C">
        <w:rPr>
          <w:rFonts w:ascii="Century Schoolbook" w:hAnsi="Century Schoolbook"/>
          <w:sz w:val="21"/>
          <w:szCs w:val="21"/>
        </w:rPr>
        <w:t>Crispi</w:t>
      </w:r>
      <w:proofErr w:type="spellEnd"/>
      <w:r w:rsidRPr="00EF316C">
        <w:rPr>
          <w:rFonts w:ascii="Century Schoolbook" w:hAnsi="Century Schoolbook"/>
          <w:sz w:val="21"/>
          <w:szCs w:val="21"/>
        </w:rPr>
        <w:t>, n. 8 – 98121, Messina</w:t>
      </w:r>
      <w:r w:rsidR="00B67412" w:rsidRPr="00EF316C">
        <w:rPr>
          <w:rFonts w:ascii="Century Schoolbook" w:hAnsi="Century Schoolbook"/>
          <w:sz w:val="21"/>
          <w:szCs w:val="21"/>
        </w:rPr>
        <w:t>,</w:t>
      </w:r>
      <w:r w:rsidRPr="00EF316C">
        <w:rPr>
          <w:rFonts w:ascii="Century Schoolbook" w:hAnsi="Century Schoolbook"/>
          <w:sz w:val="21"/>
          <w:szCs w:val="21"/>
        </w:rPr>
        <w:t xml:space="preserve"> la domanda di partecipazione redatta su apposit</w:t>
      </w:r>
      <w:r w:rsidR="004529F8" w:rsidRPr="00EF316C">
        <w:rPr>
          <w:rFonts w:ascii="Century Schoolbook" w:hAnsi="Century Schoolbook"/>
          <w:sz w:val="21"/>
          <w:szCs w:val="21"/>
        </w:rPr>
        <w:t>o</w:t>
      </w:r>
      <w:r w:rsidRPr="00EF316C">
        <w:rPr>
          <w:rFonts w:ascii="Century Schoolbook" w:hAnsi="Century Schoolbook"/>
          <w:sz w:val="21"/>
          <w:szCs w:val="21"/>
        </w:rPr>
        <w:t xml:space="preserve"> modul</w:t>
      </w:r>
      <w:r w:rsidR="004529F8" w:rsidRPr="00EF316C">
        <w:rPr>
          <w:rFonts w:ascii="Century Schoolbook" w:hAnsi="Century Schoolbook"/>
          <w:sz w:val="21"/>
          <w:szCs w:val="21"/>
        </w:rPr>
        <w:t>o</w:t>
      </w:r>
      <w:r w:rsidRPr="00EF316C">
        <w:rPr>
          <w:rFonts w:ascii="Century Schoolbook" w:hAnsi="Century Schoolbook"/>
          <w:sz w:val="21"/>
          <w:szCs w:val="21"/>
        </w:rPr>
        <w:t xml:space="preserve"> prelevabil</w:t>
      </w:r>
      <w:r w:rsidR="004529F8" w:rsidRPr="00EF316C">
        <w:rPr>
          <w:rFonts w:ascii="Century Schoolbook" w:hAnsi="Century Schoolbook"/>
          <w:sz w:val="21"/>
          <w:szCs w:val="21"/>
        </w:rPr>
        <w:t>e</w:t>
      </w:r>
      <w:r w:rsidRPr="00EF316C">
        <w:rPr>
          <w:rFonts w:ascii="Century Schoolbook" w:hAnsi="Century Schoolbook"/>
          <w:sz w:val="21"/>
          <w:szCs w:val="21"/>
        </w:rPr>
        <w:t xml:space="preserve"> dal sito </w:t>
      </w:r>
      <w:r w:rsidR="001551C3" w:rsidRPr="00EF316C">
        <w:rPr>
          <w:rFonts w:ascii="Century Schoolbook" w:hAnsi="Century Schoolbook"/>
          <w:sz w:val="21"/>
          <w:szCs w:val="21"/>
        </w:rPr>
        <w:t xml:space="preserve">web </w:t>
      </w:r>
      <w:r w:rsidRPr="00EF316C">
        <w:rPr>
          <w:rFonts w:ascii="Century Schoolbook" w:hAnsi="Century Schoolbook"/>
          <w:sz w:val="21"/>
          <w:szCs w:val="21"/>
        </w:rPr>
        <w:t>della Fondazione</w:t>
      </w:r>
      <w:r w:rsidR="001551C3" w:rsidRPr="00EF316C">
        <w:rPr>
          <w:rFonts w:ascii="Century Schoolbook" w:hAnsi="Century Schoolbook"/>
          <w:sz w:val="21"/>
          <w:szCs w:val="21"/>
        </w:rPr>
        <w:t xml:space="preserve"> </w:t>
      </w:r>
      <w:hyperlink r:id="rId8" w:history="1">
        <w:r w:rsidR="003B0918" w:rsidRPr="00EF316C">
          <w:rPr>
            <w:rStyle w:val="Collegamentoipertestuale"/>
            <w:rFonts w:ascii="Century Schoolbook" w:hAnsi="Century Schoolbook"/>
            <w:sz w:val="21"/>
            <w:szCs w:val="21"/>
          </w:rPr>
          <w:t>https://fondazioneandreaarena.wordpress.com/</w:t>
        </w:r>
      </w:hyperlink>
      <w:r w:rsidR="003B0918" w:rsidRPr="00EF316C">
        <w:rPr>
          <w:rFonts w:ascii="Century Schoolbook" w:hAnsi="Century Schoolbook"/>
          <w:sz w:val="21"/>
          <w:szCs w:val="21"/>
        </w:rPr>
        <w:t xml:space="preserve"> </w:t>
      </w:r>
      <w:r w:rsidRPr="00EF316C">
        <w:rPr>
          <w:rFonts w:ascii="Century Schoolbook" w:hAnsi="Century Schoolbook"/>
          <w:sz w:val="21"/>
          <w:szCs w:val="21"/>
        </w:rPr>
        <w:t xml:space="preserve">entro e non oltre il </w:t>
      </w:r>
      <w:r w:rsidR="00371FB6" w:rsidRPr="009159EC">
        <w:rPr>
          <w:rFonts w:ascii="Century Schoolbook" w:hAnsi="Century Schoolbook"/>
          <w:b/>
          <w:sz w:val="21"/>
          <w:szCs w:val="21"/>
        </w:rPr>
        <w:t>30</w:t>
      </w:r>
      <w:r w:rsidR="00652EF7" w:rsidRPr="009159EC">
        <w:rPr>
          <w:rFonts w:ascii="Century Schoolbook" w:hAnsi="Century Schoolbook"/>
          <w:b/>
          <w:sz w:val="21"/>
          <w:szCs w:val="21"/>
        </w:rPr>
        <w:t xml:space="preserve"> </w:t>
      </w:r>
      <w:r w:rsidR="00EF316C" w:rsidRPr="009159EC">
        <w:rPr>
          <w:rFonts w:ascii="Century Schoolbook" w:hAnsi="Century Schoolbook"/>
          <w:b/>
          <w:sz w:val="21"/>
          <w:szCs w:val="21"/>
        </w:rPr>
        <w:t xml:space="preserve">ottobre </w:t>
      </w:r>
      <w:r w:rsidRPr="009159EC">
        <w:rPr>
          <w:rFonts w:ascii="Century Schoolbook" w:hAnsi="Century Schoolbook"/>
          <w:b/>
          <w:sz w:val="21"/>
          <w:szCs w:val="21"/>
        </w:rPr>
        <w:t>201</w:t>
      </w:r>
      <w:r w:rsidR="00371FB6" w:rsidRPr="009159EC">
        <w:rPr>
          <w:rFonts w:ascii="Century Schoolbook" w:hAnsi="Century Schoolbook"/>
          <w:b/>
          <w:sz w:val="21"/>
          <w:szCs w:val="21"/>
        </w:rPr>
        <w:t>9</w:t>
      </w:r>
      <w:r w:rsidRPr="00EF316C">
        <w:rPr>
          <w:rFonts w:ascii="Century Schoolbook" w:hAnsi="Century Schoolbook"/>
          <w:sz w:val="21"/>
          <w:szCs w:val="21"/>
        </w:rPr>
        <w:t>.</w:t>
      </w:r>
      <w:r w:rsidR="000A0A11" w:rsidRPr="00EF316C">
        <w:rPr>
          <w:rFonts w:ascii="Century Schoolbook" w:hAnsi="Century Schoolbook"/>
          <w:sz w:val="21"/>
          <w:szCs w:val="21"/>
        </w:rPr>
        <w:t xml:space="preserve"> Alla domanda dovrà essere allegata, a pena di esclusione, la seguente documentazione: </w:t>
      </w:r>
      <w:r w:rsidR="00120C59" w:rsidRPr="00EF316C">
        <w:rPr>
          <w:rFonts w:ascii="Century Schoolbook" w:hAnsi="Century Schoolbook"/>
          <w:sz w:val="21"/>
          <w:szCs w:val="21"/>
        </w:rPr>
        <w:t xml:space="preserve">1. certificato di laurea (con indicazione </w:t>
      </w:r>
      <w:r w:rsidR="009159EC">
        <w:rPr>
          <w:rFonts w:ascii="Century Schoolbook" w:hAnsi="Century Schoolbook"/>
          <w:sz w:val="21"/>
          <w:szCs w:val="21"/>
        </w:rPr>
        <w:t xml:space="preserve">degli esami </w:t>
      </w:r>
      <w:bookmarkStart w:id="0" w:name="_GoBack"/>
      <w:bookmarkEnd w:id="0"/>
      <w:r w:rsidR="00120C59" w:rsidRPr="00EF316C">
        <w:rPr>
          <w:rFonts w:ascii="Century Schoolbook" w:hAnsi="Century Schoolbook"/>
          <w:sz w:val="21"/>
          <w:szCs w:val="21"/>
        </w:rPr>
        <w:t xml:space="preserve">sostenute, dei relativi voti conseguiti e della media aritmetica); 2. tesi di laurea </w:t>
      </w:r>
      <w:r w:rsidR="00B67412" w:rsidRPr="00EF316C">
        <w:rPr>
          <w:rFonts w:ascii="Century Schoolbook" w:hAnsi="Century Schoolbook"/>
          <w:sz w:val="21"/>
          <w:szCs w:val="21"/>
        </w:rPr>
        <w:t xml:space="preserve">su cd </w:t>
      </w:r>
      <w:r w:rsidR="00120C59" w:rsidRPr="00EF316C">
        <w:rPr>
          <w:rFonts w:ascii="Century Schoolbook" w:hAnsi="Century Schoolbook"/>
          <w:sz w:val="21"/>
          <w:szCs w:val="21"/>
        </w:rPr>
        <w:t xml:space="preserve">in formato pdf; 3. </w:t>
      </w:r>
      <w:proofErr w:type="spellStart"/>
      <w:r w:rsidR="00120C59" w:rsidRPr="00EF316C">
        <w:rPr>
          <w:rFonts w:ascii="Century Schoolbook" w:hAnsi="Century Schoolbook"/>
          <w:i/>
          <w:sz w:val="21"/>
          <w:szCs w:val="21"/>
        </w:rPr>
        <w:t>abstract</w:t>
      </w:r>
      <w:proofErr w:type="spellEnd"/>
      <w:r w:rsidR="00120C59" w:rsidRPr="00EF316C">
        <w:rPr>
          <w:rFonts w:ascii="Century Schoolbook" w:hAnsi="Century Schoolbook"/>
          <w:sz w:val="21"/>
          <w:szCs w:val="21"/>
        </w:rPr>
        <w:t xml:space="preserve"> della tesi (</w:t>
      </w:r>
      <w:proofErr w:type="spellStart"/>
      <w:r w:rsidR="00120C59" w:rsidRPr="00EF316C">
        <w:rPr>
          <w:rFonts w:ascii="Century Schoolbook" w:hAnsi="Century Schoolbook"/>
          <w:sz w:val="21"/>
          <w:szCs w:val="21"/>
        </w:rPr>
        <w:t>max</w:t>
      </w:r>
      <w:proofErr w:type="spellEnd"/>
      <w:r w:rsidR="00120C59" w:rsidRPr="00EF316C">
        <w:rPr>
          <w:rFonts w:ascii="Century Schoolbook" w:hAnsi="Century Schoolbook"/>
          <w:sz w:val="21"/>
          <w:szCs w:val="21"/>
        </w:rPr>
        <w:t xml:space="preserve"> 1000 battute spazi esclusi) in formato cartaceo; 4. curriculum vitae;  5. una fotografia </w:t>
      </w:r>
      <w:proofErr w:type="spellStart"/>
      <w:r w:rsidR="00120C59" w:rsidRPr="00EF316C">
        <w:rPr>
          <w:rFonts w:ascii="Century Schoolbook" w:hAnsi="Century Schoolbook"/>
          <w:sz w:val="21"/>
          <w:szCs w:val="21"/>
        </w:rPr>
        <w:t>retrofirmata</w:t>
      </w:r>
      <w:proofErr w:type="spellEnd"/>
      <w:r w:rsidR="00120C59" w:rsidRPr="00EF316C">
        <w:rPr>
          <w:rFonts w:ascii="Century Schoolbook" w:hAnsi="Century Schoolbook"/>
          <w:sz w:val="21"/>
          <w:szCs w:val="21"/>
        </w:rPr>
        <w:t xml:space="preserve"> formato tessera; 6. stato di famiglia; 7. modello ISEE; 8. dichiarazione di non aver già beneficiato di altra Borsa Arena</w:t>
      </w:r>
      <w:r w:rsidR="009159EC">
        <w:rPr>
          <w:rFonts w:ascii="Century Schoolbook" w:hAnsi="Century Schoolbook"/>
          <w:sz w:val="21"/>
          <w:szCs w:val="21"/>
        </w:rPr>
        <w:t xml:space="preserve"> e di non essere titolare di una borsa di dottorato</w:t>
      </w:r>
      <w:r w:rsidR="00120C59" w:rsidRPr="00EF316C">
        <w:rPr>
          <w:rFonts w:ascii="Century Schoolbook" w:hAnsi="Century Schoolbook"/>
          <w:sz w:val="21"/>
          <w:szCs w:val="21"/>
        </w:rPr>
        <w:t>; 9. consenso al trattamento dei dati personali  (modello privacy).</w:t>
      </w:r>
    </w:p>
    <w:p w:rsidR="00C84013" w:rsidRPr="00EF316C" w:rsidRDefault="000C61EF" w:rsidP="00371FB6">
      <w:pPr>
        <w:ind w:left="993" w:right="707"/>
        <w:jc w:val="both"/>
        <w:rPr>
          <w:rFonts w:ascii="Century Schoolbook" w:hAnsi="Century Schoolbook"/>
          <w:i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sz w:val="21"/>
          <w:szCs w:val="21"/>
        </w:rPr>
        <w:tab/>
        <w:t xml:space="preserve">Messina, </w:t>
      </w:r>
      <w:r w:rsidR="00371FB6" w:rsidRPr="00EF316C">
        <w:rPr>
          <w:rFonts w:ascii="Century Schoolbook" w:hAnsi="Century Schoolbook"/>
          <w:sz w:val="21"/>
          <w:szCs w:val="21"/>
        </w:rPr>
        <w:t>30</w:t>
      </w:r>
      <w:r w:rsidR="00F947E4" w:rsidRPr="00EF316C">
        <w:rPr>
          <w:rFonts w:ascii="Century Schoolbook" w:hAnsi="Century Schoolbook"/>
          <w:sz w:val="21"/>
          <w:szCs w:val="21"/>
        </w:rPr>
        <w:t>/</w:t>
      </w:r>
      <w:r w:rsidR="00371FB6" w:rsidRPr="00EF316C">
        <w:rPr>
          <w:rFonts w:ascii="Century Schoolbook" w:hAnsi="Century Schoolbook"/>
          <w:sz w:val="21"/>
          <w:szCs w:val="21"/>
        </w:rPr>
        <w:t>0</w:t>
      </w:r>
      <w:r w:rsidR="00170924">
        <w:rPr>
          <w:rFonts w:ascii="Century Schoolbook" w:hAnsi="Century Schoolbook"/>
          <w:sz w:val="21"/>
          <w:szCs w:val="21"/>
        </w:rPr>
        <w:t>9</w:t>
      </w:r>
      <w:r w:rsidR="00F947E4" w:rsidRPr="00EF316C">
        <w:rPr>
          <w:rFonts w:ascii="Century Schoolbook" w:hAnsi="Century Schoolbook"/>
          <w:sz w:val="21"/>
          <w:szCs w:val="21"/>
        </w:rPr>
        <w:t>/201</w:t>
      </w:r>
      <w:r w:rsidR="00371FB6" w:rsidRPr="00EF316C">
        <w:rPr>
          <w:rFonts w:ascii="Century Schoolbook" w:hAnsi="Century Schoolbook"/>
          <w:sz w:val="21"/>
          <w:szCs w:val="21"/>
        </w:rPr>
        <w:t>9</w:t>
      </w:r>
      <w:r w:rsidR="00B74A2E" w:rsidRPr="00EF316C">
        <w:rPr>
          <w:rFonts w:ascii="Century Schoolbook" w:hAnsi="Century Schoolbook"/>
          <w:sz w:val="21"/>
          <w:szCs w:val="21"/>
        </w:rPr>
        <w:t xml:space="preserve"> </w:t>
      </w:r>
      <w:r w:rsidR="00C84013" w:rsidRPr="00EF316C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sz w:val="21"/>
          <w:szCs w:val="21"/>
        </w:rPr>
        <w:tab/>
      </w:r>
      <w:r w:rsidR="00170924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i/>
          <w:sz w:val="21"/>
          <w:szCs w:val="21"/>
        </w:rPr>
        <w:t>Il Presidente</w:t>
      </w:r>
    </w:p>
    <w:p w:rsidR="00853517" w:rsidRPr="00EF316C" w:rsidRDefault="00C84013" w:rsidP="00C20517">
      <w:pPr>
        <w:widowControl w:val="0"/>
        <w:jc w:val="both"/>
        <w:rPr>
          <w:sz w:val="21"/>
          <w:szCs w:val="21"/>
        </w:rPr>
      </w:pPr>
      <w:r w:rsidRPr="00EF316C">
        <w:rPr>
          <w:rFonts w:ascii="Century Schoolbook" w:hAnsi="Century Schoolbook"/>
          <w:i/>
          <w:sz w:val="21"/>
          <w:szCs w:val="21"/>
        </w:rPr>
        <w:tab/>
      </w:r>
      <w:r w:rsidR="000C61EF"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  <w:t xml:space="preserve">(Prof. Luigi </w:t>
      </w:r>
      <w:proofErr w:type="spellStart"/>
      <w:r w:rsidRPr="00EF316C">
        <w:rPr>
          <w:rFonts w:ascii="Century Schoolbook" w:hAnsi="Century Schoolbook"/>
          <w:i/>
          <w:sz w:val="21"/>
          <w:szCs w:val="21"/>
        </w:rPr>
        <w:t>Ferlazzo</w:t>
      </w:r>
      <w:proofErr w:type="spellEnd"/>
      <w:r w:rsidRPr="00EF316C">
        <w:rPr>
          <w:rFonts w:ascii="Century Schoolbook" w:hAnsi="Century Schoolbook"/>
          <w:i/>
          <w:sz w:val="21"/>
          <w:szCs w:val="21"/>
        </w:rPr>
        <w:t xml:space="preserve"> </w:t>
      </w:r>
      <w:proofErr w:type="spellStart"/>
      <w:r w:rsidRPr="00EF316C">
        <w:rPr>
          <w:rFonts w:ascii="Century Schoolbook" w:hAnsi="Century Schoolbook"/>
          <w:i/>
          <w:sz w:val="21"/>
          <w:szCs w:val="21"/>
        </w:rPr>
        <w:t>Natoli</w:t>
      </w:r>
      <w:proofErr w:type="spellEnd"/>
      <w:r w:rsidRPr="00EF316C">
        <w:rPr>
          <w:rFonts w:ascii="Century Schoolbook" w:hAnsi="Century Schoolbook"/>
          <w:i/>
          <w:sz w:val="21"/>
          <w:szCs w:val="21"/>
        </w:rPr>
        <w:t>)</w:t>
      </w:r>
      <w:r w:rsidRPr="00EF316C">
        <w:rPr>
          <w:rFonts w:ascii="Century Schoolbook" w:hAnsi="Century Schoolbook"/>
          <w:sz w:val="21"/>
          <w:szCs w:val="21"/>
        </w:rPr>
        <w:tab/>
      </w:r>
      <w:r w:rsidRPr="00EF316C">
        <w:rPr>
          <w:sz w:val="21"/>
          <w:szCs w:val="21"/>
        </w:rPr>
        <w:tab/>
      </w:r>
    </w:p>
    <w:p w:rsidR="003B0918" w:rsidRPr="00EF316C" w:rsidRDefault="003B0918" w:rsidP="00C20517">
      <w:pPr>
        <w:widowControl w:val="0"/>
        <w:jc w:val="both"/>
        <w:rPr>
          <w:sz w:val="21"/>
          <w:szCs w:val="21"/>
        </w:rPr>
      </w:pPr>
    </w:p>
    <w:p w:rsidR="00415485" w:rsidRDefault="00415485" w:rsidP="00415485">
      <w:pPr>
        <w:ind w:left="4248" w:firstLine="708"/>
        <w:rPr>
          <w:szCs w:val="20"/>
        </w:rPr>
      </w:pPr>
    </w:p>
    <w:p w:rsidR="00EF316C" w:rsidRDefault="00EF316C" w:rsidP="00415485">
      <w:pPr>
        <w:ind w:left="4248" w:firstLine="708"/>
        <w:rPr>
          <w:szCs w:val="20"/>
        </w:rPr>
      </w:pPr>
    </w:p>
    <w:p w:rsidR="00EF316C" w:rsidRDefault="00EF316C" w:rsidP="00415485">
      <w:pPr>
        <w:ind w:left="4248" w:firstLine="708"/>
        <w:rPr>
          <w:szCs w:val="20"/>
        </w:rPr>
      </w:pPr>
    </w:p>
    <w:p w:rsidR="00EF316C" w:rsidRDefault="00EF316C" w:rsidP="00415485">
      <w:pPr>
        <w:ind w:left="4248" w:firstLine="708"/>
        <w:rPr>
          <w:szCs w:val="20"/>
        </w:rPr>
      </w:pPr>
    </w:p>
    <w:p w:rsidR="00EF316C" w:rsidRDefault="00EF316C" w:rsidP="00415485">
      <w:pPr>
        <w:ind w:left="4248" w:firstLine="708"/>
        <w:rPr>
          <w:szCs w:val="20"/>
        </w:rPr>
      </w:pPr>
    </w:p>
    <w:p w:rsidR="00415485" w:rsidRDefault="00415485" w:rsidP="00415485">
      <w:pPr>
        <w:ind w:left="4248" w:firstLine="708"/>
        <w:rPr>
          <w:szCs w:val="20"/>
        </w:rPr>
      </w:pPr>
      <w:r>
        <w:rPr>
          <w:szCs w:val="20"/>
        </w:rPr>
        <w:t>Spett.le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>..  a …………………………….. (prov. ………) il ………………………………………….. residente a …………………………….  in via …………………………………………………</w:t>
      </w:r>
    </w:p>
    <w:p w:rsidR="00415485" w:rsidRDefault="00415485" w:rsidP="00415485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……….……………</w:t>
      </w:r>
      <w:proofErr w:type="spellEnd"/>
      <w:r>
        <w:rPr>
          <w:szCs w:val="20"/>
        </w:rPr>
        <w:t xml:space="preserve">     e-mail ………………………………………….……………………….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………………………………….  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avendo conseguito:</w:t>
      </w:r>
    </w:p>
    <w:p w:rsidR="006A6306" w:rsidRDefault="00415485" w:rsidP="00201412">
      <w:pPr>
        <w:spacing w:line="480" w:lineRule="auto"/>
        <w:ind w:left="720"/>
        <w:rPr>
          <w:szCs w:val="20"/>
        </w:rPr>
      </w:pPr>
      <w:r>
        <w:rPr>
          <w:szCs w:val="20"/>
        </w:rPr>
        <w:t xml:space="preserve">la laurea </w:t>
      </w:r>
      <w:r w:rsidR="00C63ED4">
        <w:rPr>
          <w:szCs w:val="20"/>
        </w:rPr>
        <w:t>in …………………………………….. presso il Dipartimento di …………………. d</w:t>
      </w:r>
      <w:r>
        <w:rPr>
          <w:szCs w:val="20"/>
        </w:rPr>
        <w:t xml:space="preserve">ell’Università di Messina in data </w:t>
      </w:r>
      <w:r w:rsidR="00201412">
        <w:rPr>
          <w:szCs w:val="20"/>
        </w:rPr>
        <w:t>..</w:t>
      </w:r>
      <w:r>
        <w:rPr>
          <w:szCs w:val="20"/>
        </w:rPr>
        <w:t xml:space="preserve">………… con votazione </w:t>
      </w:r>
      <w:r w:rsidR="00201412">
        <w:rPr>
          <w:szCs w:val="20"/>
        </w:rPr>
        <w:t xml:space="preserve">finale </w:t>
      </w:r>
      <w:r>
        <w:rPr>
          <w:szCs w:val="20"/>
        </w:rPr>
        <w:t>……………</w:t>
      </w:r>
      <w:r w:rsidR="00E3736F">
        <w:rPr>
          <w:szCs w:val="20"/>
        </w:rPr>
        <w:t>…….</w:t>
      </w:r>
      <w:r>
        <w:rPr>
          <w:szCs w:val="20"/>
        </w:rPr>
        <w:t xml:space="preserve">.. </w:t>
      </w:r>
    </w:p>
    <w:p w:rsidR="00415485" w:rsidRDefault="00201412" w:rsidP="00201412">
      <w:pPr>
        <w:spacing w:line="480" w:lineRule="auto"/>
        <w:ind w:left="720"/>
        <w:rPr>
          <w:szCs w:val="20"/>
        </w:rPr>
      </w:pPr>
      <w:r>
        <w:rPr>
          <w:szCs w:val="20"/>
        </w:rPr>
        <w:t>e votazione media degli esami di profitto relativi a tutto il corso di studi (triennale e magistrale) pari a ……………</w:t>
      </w:r>
      <w:r w:rsidR="006A6306">
        <w:rPr>
          <w:szCs w:val="20"/>
        </w:rPr>
        <w:t xml:space="preserve"> (riportare il risultato della media aritmetica senza arrotondamenti)</w:t>
      </w:r>
    </w:p>
    <w:p w:rsidR="00201412" w:rsidRDefault="00201412" w:rsidP="00201412">
      <w:pPr>
        <w:spacing w:line="480" w:lineRule="auto"/>
        <w:ind w:left="720"/>
        <w:rPr>
          <w:szCs w:val="20"/>
        </w:rPr>
      </w:pPr>
      <w:r>
        <w:rPr>
          <w:szCs w:val="20"/>
        </w:rPr>
        <w:t>tesi in ………………………………. relatore Prof. ……………………………. dal titolo …………………………………………………….</w:t>
      </w:r>
    </w:p>
    <w:p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:rsidR="00415485" w:rsidRDefault="00415485" w:rsidP="00415485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di </w:t>
      </w:r>
      <w:r w:rsidR="009159EC">
        <w:rPr>
          <w:szCs w:val="20"/>
        </w:rPr>
        <w:t xml:space="preserve">quattro </w:t>
      </w:r>
      <w:r>
        <w:rPr>
          <w:szCs w:val="20"/>
        </w:rPr>
        <w:t>borse di studio di € 1.000 ai sensi di quanto disposto dal bando della Fondazione Andrea Arena, di cui dichiara di esserne a conoscenza e di accettarne incondizionatamente le norme.</w:t>
      </w:r>
    </w:p>
    <w:p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ad allegare, contestualmente alla presentazione della domanda, tutti i documenti richiesti dalla Fondazione, specificati nell’allegato A, pena l’esclusione dal concorso.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Data …………………….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………………………..</w:t>
      </w: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rPr>
          <w:szCs w:val="20"/>
        </w:rPr>
      </w:pPr>
      <w:r>
        <w:rPr>
          <w:szCs w:val="20"/>
        </w:rPr>
        <w:t>Allegato A</w:t>
      </w:r>
    </w:p>
    <w:p w:rsidR="00415485" w:rsidRDefault="00415485" w:rsidP="00415485">
      <w:pPr>
        <w:rPr>
          <w:sz w:val="22"/>
          <w:szCs w:val="22"/>
        </w:rPr>
      </w:pPr>
    </w:p>
    <w:p w:rsidR="00415485" w:rsidRDefault="00415485" w:rsidP="00415485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Spett.le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Via F. </w:t>
      </w:r>
      <w:proofErr w:type="spellStart"/>
      <w:r>
        <w:rPr>
          <w:sz w:val="20"/>
          <w:szCs w:val="20"/>
        </w:rPr>
        <w:t>Crispi</w:t>
      </w:r>
      <w:proofErr w:type="spellEnd"/>
      <w:r>
        <w:rPr>
          <w:sz w:val="20"/>
          <w:szCs w:val="20"/>
        </w:rPr>
        <w:t xml:space="preserve"> n. 8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:rsidR="00415485" w:rsidRDefault="00415485" w:rsidP="00415485">
      <w:pPr>
        <w:spacing w:line="480" w:lineRule="auto"/>
        <w:rPr>
          <w:sz w:val="20"/>
          <w:szCs w:val="20"/>
        </w:rPr>
      </w:pPr>
    </w:p>
    <w:p w:rsidR="00415485" w:rsidRDefault="00415485" w:rsidP="00415485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proofErr w:type="spellStart"/>
      <w:r>
        <w:rPr>
          <w:sz w:val="20"/>
          <w:szCs w:val="20"/>
        </w:rPr>
        <w:t>…I…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 xml:space="preserve">..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.. a …………………………….. (prov. ………) il ………………………………………….. dichiara di aver preso visione del Bando relativo all’assegnazione della borsa di studio ed allega i seguenti documenti:</w:t>
      </w:r>
    </w:p>
    <w:p w:rsidR="005B13AA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certificato di laurea </w:t>
      </w:r>
    </w:p>
    <w:p w:rsidR="00120C59" w:rsidRDefault="005B13AA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certificato </w:t>
      </w:r>
      <w:r w:rsidR="00120C59">
        <w:rPr>
          <w:sz w:val="20"/>
          <w:szCs w:val="20"/>
        </w:rPr>
        <w:t>con indicazione delle materie sostenute</w:t>
      </w:r>
      <w:r>
        <w:rPr>
          <w:sz w:val="20"/>
          <w:szCs w:val="20"/>
        </w:rPr>
        <w:t xml:space="preserve"> sia nel corso triennale che in quello magistrale</w:t>
      </w:r>
      <w:r w:rsidR="00120C59">
        <w:rPr>
          <w:sz w:val="20"/>
          <w:szCs w:val="20"/>
        </w:rPr>
        <w:t>, dei relativi voti conseguiti e della media aritmetica</w:t>
      </w:r>
      <w:r>
        <w:rPr>
          <w:sz w:val="20"/>
          <w:szCs w:val="20"/>
        </w:rPr>
        <w:t xml:space="preserve"> complessiva</w:t>
      </w:r>
      <w:r w:rsidR="00120C59">
        <w:rPr>
          <w:sz w:val="20"/>
          <w:szCs w:val="20"/>
        </w:rPr>
        <w:t>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tesi di laurea in formato pdf;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abstract</w:t>
      </w:r>
      <w:proofErr w:type="spellEnd"/>
      <w:r>
        <w:rPr>
          <w:sz w:val="20"/>
          <w:szCs w:val="20"/>
        </w:rPr>
        <w:t xml:space="preserve"> della tesi (</w:t>
      </w:r>
      <w:proofErr w:type="spellStart"/>
      <w:r>
        <w:rPr>
          <w:sz w:val="20"/>
          <w:szCs w:val="20"/>
        </w:rPr>
        <w:t>max</w:t>
      </w:r>
      <w:proofErr w:type="spellEnd"/>
      <w:r>
        <w:rPr>
          <w:sz w:val="20"/>
          <w:szCs w:val="20"/>
        </w:rPr>
        <w:t xml:space="preserve"> 1000 battute spazi esclusi) in formato cartaceo;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curriculum vitae; 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una fotografia </w:t>
      </w:r>
      <w:proofErr w:type="spellStart"/>
      <w:r>
        <w:rPr>
          <w:sz w:val="20"/>
          <w:szCs w:val="20"/>
        </w:rPr>
        <w:t>retrofirmata</w:t>
      </w:r>
      <w:proofErr w:type="spellEnd"/>
      <w:r>
        <w:rPr>
          <w:sz w:val="20"/>
          <w:szCs w:val="20"/>
        </w:rPr>
        <w:t xml:space="preserve"> formato tessera;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stato di famiglia; </w:t>
      </w:r>
    </w:p>
    <w:p w:rsidR="000A0A11" w:rsidRDefault="000A0A11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modello ISEE; 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altra Borsa Arena;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 (modello privacy).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</w:p>
    <w:p w:rsidR="00415485" w:rsidRDefault="00415485" w:rsidP="00415485">
      <w:pPr>
        <w:spacing w:line="480" w:lineRule="auto"/>
        <w:ind w:left="360"/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0C61EF" w:rsidRDefault="000C61EF" w:rsidP="00415485">
      <w:pPr>
        <w:rPr>
          <w:szCs w:val="20"/>
        </w:rPr>
      </w:pPr>
    </w:p>
    <w:p w:rsidR="000C61EF" w:rsidRDefault="000C61EF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120C59" w:rsidP="00415485">
      <w:pPr>
        <w:rPr>
          <w:szCs w:val="20"/>
        </w:rPr>
      </w:pPr>
      <w:r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  <w:t xml:space="preserve">Spett.le </w:t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  <w:t>FONDAZIONE ANDREA ARENA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>.. a …………………………….. (prov. ………) il ………………………………………….. DICHIARA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- di non aver mai beneficiato di altre Borse erogate o finanziate dalla Fondaz</w:t>
      </w:r>
      <w:r w:rsidR="00120C59">
        <w:rPr>
          <w:szCs w:val="20"/>
        </w:rPr>
        <w:t>i</w:t>
      </w:r>
      <w:r>
        <w:rPr>
          <w:szCs w:val="20"/>
        </w:rPr>
        <w:t>one Andrea Arena</w:t>
      </w:r>
      <w:r w:rsidR="000C61EF">
        <w:rPr>
          <w:szCs w:val="20"/>
        </w:rPr>
        <w:t>;</w:t>
      </w:r>
    </w:p>
    <w:p w:rsidR="000C61EF" w:rsidRDefault="000C61EF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- di non essere titolari di </w:t>
      </w:r>
      <w:r w:rsidR="009159EC">
        <w:rPr>
          <w:szCs w:val="20"/>
        </w:rPr>
        <w:t xml:space="preserve">una </w:t>
      </w:r>
      <w:r>
        <w:rPr>
          <w:szCs w:val="20"/>
        </w:rPr>
        <w:t>bors</w:t>
      </w:r>
      <w:r w:rsidR="009159EC">
        <w:rPr>
          <w:szCs w:val="20"/>
        </w:rPr>
        <w:t>a</w:t>
      </w:r>
      <w:r>
        <w:rPr>
          <w:szCs w:val="20"/>
        </w:rPr>
        <w:t xml:space="preserve"> di dottorato.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responsabilità penalmente sanzionabili ai sensi del D.P.R. 28 dicembre 2000, n. 445.</w:t>
      </w:r>
    </w:p>
    <w:p w:rsidR="00415485" w:rsidRDefault="00415485" w:rsidP="00415485">
      <w:pPr>
        <w:spacing w:line="480" w:lineRule="auto"/>
        <w:ind w:left="360"/>
        <w:jc w:val="center"/>
        <w:rPr>
          <w:szCs w:val="20"/>
        </w:rPr>
      </w:pP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Data ……………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……………………………</w:t>
      </w: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0C61EF" w:rsidRDefault="000C61EF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25A83">
      <w:pPr>
        <w:rPr>
          <w:b/>
          <w:bCs/>
          <w:sz w:val="23"/>
          <w:szCs w:val="23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b/>
          <w:bCs/>
          <w:sz w:val="23"/>
          <w:szCs w:val="23"/>
        </w:rPr>
        <w:t>INFORMATIVA SULLA TUTELA DEI DATI PERSONALI</w:t>
      </w:r>
    </w:p>
    <w:p w:rsidR="00415485" w:rsidRDefault="00415485" w:rsidP="00415485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Espletamento della finalità istituzionale attinente l’erogazione di borse di studio;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a società controllate dalla Fondazione </w:t>
      </w:r>
      <w:proofErr w:type="spellStart"/>
      <w:r>
        <w:rPr>
          <w:sz w:val="23"/>
          <w:szCs w:val="23"/>
        </w:rPr>
        <w:t>Bonino-Pulejo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Art. 7 - Diritto di accesso ai dati personali ed altri diritti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lastRenderedPageBreak/>
        <w:t>1. L'interessato ha diritto di ottenere la conferma dell'esistenza o meno di dati personali che lo riguardano, anche se non ancora registrati, e la loro comunicazione in forma intelligibile.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2. L'interessato ha diritto di ottenere l'indicazione: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dell'origine dei dati personali;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Titolare del trattamento è Fondazione Andrea Arena, con sede legale in Via S. Filippo Bianchi n. 42 e sede amministrativa in Via F. </w:t>
      </w:r>
      <w:proofErr w:type="spellStart"/>
      <w:r>
        <w:rPr>
          <w:sz w:val="23"/>
          <w:szCs w:val="23"/>
        </w:rPr>
        <w:t>Crispi</w:t>
      </w:r>
      <w:proofErr w:type="spellEnd"/>
      <w:r>
        <w:rPr>
          <w:sz w:val="23"/>
          <w:szCs w:val="23"/>
        </w:rPr>
        <w:t xml:space="preserve"> n. 8 – 98121 Messina –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Luogo:_________________ Data:____________________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Nome:______________________ Cognome:________________________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Preso atto dell’informativa di cui sopra, acconsento, ai sensi dell’art. 23 del D. Lgs.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:rsidR="00415485" w:rsidRDefault="00415485" w:rsidP="00C20517">
      <w:pPr>
        <w:widowControl w:val="0"/>
        <w:jc w:val="both"/>
        <w:rPr>
          <w:szCs w:val="20"/>
        </w:rPr>
      </w:pPr>
    </w:p>
    <w:sectPr w:rsidR="00415485" w:rsidSect="003B0918">
      <w:pgSz w:w="11906" w:h="16838"/>
      <w:pgMar w:top="851" w:right="127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752" w:rsidRDefault="004E1752">
      <w:r>
        <w:separator/>
      </w:r>
    </w:p>
  </w:endnote>
  <w:endnote w:type="continuationSeparator" w:id="0">
    <w:p w:rsidR="004E1752" w:rsidRDefault="004E1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752" w:rsidRDefault="004E1752">
      <w:r>
        <w:separator/>
      </w:r>
    </w:p>
  </w:footnote>
  <w:footnote w:type="continuationSeparator" w:id="0">
    <w:p w:rsidR="004E1752" w:rsidRDefault="004E17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FCC"/>
    <w:rsid w:val="00004F35"/>
    <w:rsid w:val="00005F90"/>
    <w:rsid w:val="0000637A"/>
    <w:rsid w:val="0001069E"/>
    <w:rsid w:val="00012BD4"/>
    <w:rsid w:val="00020EB2"/>
    <w:rsid w:val="00036378"/>
    <w:rsid w:val="000400A2"/>
    <w:rsid w:val="00043F63"/>
    <w:rsid w:val="00047A9A"/>
    <w:rsid w:val="00053651"/>
    <w:rsid w:val="000610D1"/>
    <w:rsid w:val="000A0A11"/>
    <w:rsid w:val="000A0A84"/>
    <w:rsid w:val="000A4CC5"/>
    <w:rsid w:val="000B566E"/>
    <w:rsid w:val="000C0910"/>
    <w:rsid w:val="000C30E2"/>
    <w:rsid w:val="000C61EF"/>
    <w:rsid w:val="00115A70"/>
    <w:rsid w:val="00120C59"/>
    <w:rsid w:val="00122975"/>
    <w:rsid w:val="00122DCE"/>
    <w:rsid w:val="00136921"/>
    <w:rsid w:val="00143F81"/>
    <w:rsid w:val="00150692"/>
    <w:rsid w:val="00153233"/>
    <w:rsid w:val="001551C3"/>
    <w:rsid w:val="001566CC"/>
    <w:rsid w:val="001708F7"/>
    <w:rsid w:val="00170924"/>
    <w:rsid w:val="001A567C"/>
    <w:rsid w:val="001B1498"/>
    <w:rsid w:val="001B4B6F"/>
    <w:rsid w:val="001B5A31"/>
    <w:rsid w:val="001C6AEF"/>
    <w:rsid w:val="001D283C"/>
    <w:rsid w:val="001F04BF"/>
    <w:rsid w:val="00201412"/>
    <w:rsid w:val="002133D4"/>
    <w:rsid w:val="00224958"/>
    <w:rsid w:val="00227628"/>
    <w:rsid w:val="002301FC"/>
    <w:rsid w:val="002512BB"/>
    <w:rsid w:val="00256EE7"/>
    <w:rsid w:val="002575A4"/>
    <w:rsid w:val="00266022"/>
    <w:rsid w:val="00266A2A"/>
    <w:rsid w:val="00295CD5"/>
    <w:rsid w:val="002A13EF"/>
    <w:rsid w:val="002B168F"/>
    <w:rsid w:val="002B29BF"/>
    <w:rsid w:val="002B4EC0"/>
    <w:rsid w:val="002B5973"/>
    <w:rsid w:val="002C4155"/>
    <w:rsid w:val="002D2AC1"/>
    <w:rsid w:val="002D4300"/>
    <w:rsid w:val="002F5B45"/>
    <w:rsid w:val="00303771"/>
    <w:rsid w:val="00307E3F"/>
    <w:rsid w:val="003107FE"/>
    <w:rsid w:val="0033335D"/>
    <w:rsid w:val="003379DB"/>
    <w:rsid w:val="00340E45"/>
    <w:rsid w:val="00341E30"/>
    <w:rsid w:val="003423DD"/>
    <w:rsid w:val="00353AD0"/>
    <w:rsid w:val="0035707D"/>
    <w:rsid w:val="00371FB6"/>
    <w:rsid w:val="00373D3E"/>
    <w:rsid w:val="00382088"/>
    <w:rsid w:val="003A5BF5"/>
    <w:rsid w:val="003A7C34"/>
    <w:rsid w:val="003B0261"/>
    <w:rsid w:val="003B0918"/>
    <w:rsid w:val="003F1B90"/>
    <w:rsid w:val="00400113"/>
    <w:rsid w:val="004079CB"/>
    <w:rsid w:val="00415485"/>
    <w:rsid w:val="004158E3"/>
    <w:rsid w:val="00425A83"/>
    <w:rsid w:val="0042658D"/>
    <w:rsid w:val="00431450"/>
    <w:rsid w:val="00436929"/>
    <w:rsid w:val="00442EB5"/>
    <w:rsid w:val="004529F8"/>
    <w:rsid w:val="004609BD"/>
    <w:rsid w:val="00461AB8"/>
    <w:rsid w:val="004825BB"/>
    <w:rsid w:val="00482BA4"/>
    <w:rsid w:val="004926BE"/>
    <w:rsid w:val="004A2742"/>
    <w:rsid w:val="004B753D"/>
    <w:rsid w:val="004C6E63"/>
    <w:rsid w:val="004D5BB6"/>
    <w:rsid w:val="004E01A4"/>
    <w:rsid w:val="004E1752"/>
    <w:rsid w:val="00501F9B"/>
    <w:rsid w:val="0051424F"/>
    <w:rsid w:val="00541513"/>
    <w:rsid w:val="00541CD6"/>
    <w:rsid w:val="00544615"/>
    <w:rsid w:val="00573EDE"/>
    <w:rsid w:val="00597026"/>
    <w:rsid w:val="005A3756"/>
    <w:rsid w:val="005B13AA"/>
    <w:rsid w:val="005D409F"/>
    <w:rsid w:val="005D5135"/>
    <w:rsid w:val="005E7365"/>
    <w:rsid w:val="00620295"/>
    <w:rsid w:val="00626323"/>
    <w:rsid w:val="006464E4"/>
    <w:rsid w:val="00652EF7"/>
    <w:rsid w:val="0065797F"/>
    <w:rsid w:val="006623E9"/>
    <w:rsid w:val="006730B2"/>
    <w:rsid w:val="0068012A"/>
    <w:rsid w:val="00680E7D"/>
    <w:rsid w:val="006A6306"/>
    <w:rsid w:val="006E6BA1"/>
    <w:rsid w:val="00712345"/>
    <w:rsid w:val="0071676C"/>
    <w:rsid w:val="00725E53"/>
    <w:rsid w:val="00727178"/>
    <w:rsid w:val="007723C8"/>
    <w:rsid w:val="00774D04"/>
    <w:rsid w:val="00782B10"/>
    <w:rsid w:val="007D3068"/>
    <w:rsid w:val="00802EEA"/>
    <w:rsid w:val="008308B8"/>
    <w:rsid w:val="00853517"/>
    <w:rsid w:val="00854231"/>
    <w:rsid w:val="00867633"/>
    <w:rsid w:val="00870AB0"/>
    <w:rsid w:val="00872E42"/>
    <w:rsid w:val="00875F4B"/>
    <w:rsid w:val="0088121D"/>
    <w:rsid w:val="00883316"/>
    <w:rsid w:val="008A454F"/>
    <w:rsid w:val="008B63BC"/>
    <w:rsid w:val="008D1D8E"/>
    <w:rsid w:val="008D5A83"/>
    <w:rsid w:val="008E06D3"/>
    <w:rsid w:val="008E5906"/>
    <w:rsid w:val="008E690D"/>
    <w:rsid w:val="00902EC9"/>
    <w:rsid w:val="009159EC"/>
    <w:rsid w:val="009205E6"/>
    <w:rsid w:val="00923745"/>
    <w:rsid w:val="009261F9"/>
    <w:rsid w:val="009642C2"/>
    <w:rsid w:val="0096494E"/>
    <w:rsid w:val="00973A4C"/>
    <w:rsid w:val="00982F44"/>
    <w:rsid w:val="0098496F"/>
    <w:rsid w:val="009A5059"/>
    <w:rsid w:val="009C0F06"/>
    <w:rsid w:val="009D26D1"/>
    <w:rsid w:val="009D3487"/>
    <w:rsid w:val="009E4D9B"/>
    <w:rsid w:val="009F7FC6"/>
    <w:rsid w:val="00A10D36"/>
    <w:rsid w:val="00A13F80"/>
    <w:rsid w:val="00A1776A"/>
    <w:rsid w:val="00A343D9"/>
    <w:rsid w:val="00A56B88"/>
    <w:rsid w:val="00A94FCC"/>
    <w:rsid w:val="00AA3288"/>
    <w:rsid w:val="00AB5C49"/>
    <w:rsid w:val="00AB5FD5"/>
    <w:rsid w:val="00AC0972"/>
    <w:rsid w:val="00AD37CA"/>
    <w:rsid w:val="00AE1537"/>
    <w:rsid w:val="00AE1683"/>
    <w:rsid w:val="00AF353F"/>
    <w:rsid w:val="00AF39D3"/>
    <w:rsid w:val="00B00E81"/>
    <w:rsid w:val="00B12476"/>
    <w:rsid w:val="00B14154"/>
    <w:rsid w:val="00B152A0"/>
    <w:rsid w:val="00B260DC"/>
    <w:rsid w:val="00B410FC"/>
    <w:rsid w:val="00B475D7"/>
    <w:rsid w:val="00B47A43"/>
    <w:rsid w:val="00B67412"/>
    <w:rsid w:val="00B724AB"/>
    <w:rsid w:val="00B74A2E"/>
    <w:rsid w:val="00B82B29"/>
    <w:rsid w:val="00B848AA"/>
    <w:rsid w:val="00BB399B"/>
    <w:rsid w:val="00BB59E8"/>
    <w:rsid w:val="00BC4CBB"/>
    <w:rsid w:val="00BD40BB"/>
    <w:rsid w:val="00BF0245"/>
    <w:rsid w:val="00BF2DA7"/>
    <w:rsid w:val="00C01C43"/>
    <w:rsid w:val="00C02EC3"/>
    <w:rsid w:val="00C03E8D"/>
    <w:rsid w:val="00C20517"/>
    <w:rsid w:val="00C22782"/>
    <w:rsid w:val="00C303B9"/>
    <w:rsid w:val="00C40144"/>
    <w:rsid w:val="00C6139F"/>
    <w:rsid w:val="00C63ED4"/>
    <w:rsid w:val="00C84013"/>
    <w:rsid w:val="00C84403"/>
    <w:rsid w:val="00CB0F30"/>
    <w:rsid w:val="00CC06B2"/>
    <w:rsid w:val="00CD324C"/>
    <w:rsid w:val="00CE20D0"/>
    <w:rsid w:val="00CE26AA"/>
    <w:rsid w:val="00CE5B5F"/>
    <w:rsid w:val="00CF0B0A"/>
    <w:rsid w:val="00CF546F"/>
    <w:rsid w:val="00D169AD"/>
    <w:rsid w:val="00D2204F"/>
    <w:rsid w:val="00D35E7E"/>
    <w:rsid w:val="00D36B29"/>
    <w:rsid w:val="00D46D80"/>
    <w:rsid w:val="00D65E33"/>
    <w:rsid w:val="00D86CD2"/>
    <w:rsid w:val="00DA5E7F"/>
    <w:rsid w:val="00DB59EE"/>
    <w:rsid w:val="00DF244B"/>
    <w:rsid w:val="00DF5E83"/>
    <w:rsid w:val="00E3736F"/>
    <w:rsid w:val="00E45B92"/>
    <w:rsid w:val="00E81797"/>
    <w:rsid w:val="00E93A46"/>
    <w:rsid w:val="00E9678F"/>
    <w:rsid w:val="00ED3ED4"/>
    <w:rsid w:val="00EF316C"/>
    <w:rsid w:val="00F00E1E"/>
    <w:rsid w:val="00F12B79"/>
    <w:rsid w:val="00F24334"/>
    <w:rsid w:val="00F32335"/>
    <w:rsid w:val="00F33D76"/>
    <w:rsid w:val="00F43CA7"/>
    <w:rsid w:val="00F47158"/>
    <w:rsid w:val="00F50722"/>
    <w:rsid w:val="00F531CC"/>
    <w:rsid w:val="00F82ABA"/>
    <w:rsid w:val="00F8587E"/>
    <w:rsid w:val="00F9258D"/>
    <w:rsid w:val="00F93378"/>
    <w:rsid w:val="00F947E4"/>
    <w:rsid w:val="00FA2D5C"/>
    <w:rsid w:val="00FA74F0"/>
    <w:rsid w:val="00FB1925"/>
    <w:rsid w:val="00FB6E69"/>
    <w:rsid w:val="00FC1553"/>
    <w:rsid w:val="00FD3B05"/>
    <w:rsid w:val="00FE1FC0"/>
    <w:rsid w:val="00FE35C3"/>
    <w:rsid w:val="00FE41E1"/>
    <w:rsid w:val="00FF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D40B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andreaarena.wordp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ropbox\2019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119</TotalTime>
  <Pages>6</Pages>
  <Words>1964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Utente</cp:lastModifiedBy>
  <cp:revision>33</cp:revision>
  <cp:lastPrinted>2016-10-12T16:07:00Z</cp:lastPrinted>
  <dcterms:created xsi:type="dcterms:W3CDTF">2016-05-19T13:40:00Z</dcterms:created>
  <dcterms:modified xsi:type="dcterms:W3CDTF">2019-09-30T13:35:00Z</dcterms:modified>
</cp:coreProperties>
</file>