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41D292" w14:textId="77777777" w:rsidR="00C20517" w:rsidRDefault="00036378" w:rsidP="00C20517">
      <w:pPr>
        <w:widowControl w:val="0"/>
        <w:jc w:val="center"/>
        <w:rPr>
          <w:rFonts w:ascii="Century Schoolbook" w:hAnsi="Century Schoolbook"/>
          <w:b/>
          <w:i/>
          <w:color w:val="00194C"/>
          <w:sz w:val="26"/>
          <w:szCs w:val="26"/>
        </w:rPr>
      </w:pPr>
      <w:r>
        <w:rPr>
          <w:rFonts w:ascii="Century Schoolbook" w:hAnsi="Century Schoolbook"/>
          <w:b/>
          <w:i/>
          <w:noProof/>
          <w:color w:val="00194C"/>
          <w:sz w:val="26"/>
          <w:szCs w:val="26"/>
        </w:rPr>
        <w:drawing>
          <wp:inline distT="0" distB="0" distL="0" distR="0" wp14:anchorId="682E4367" wp14:editId="51DCC4D2">
            <wp:extent cx="731520" cy="665480"/>
            <wp:effectExtent l="19050" t="0" r="0" b="0"/>
            <wp:docPr id="1" name="Immagine 1" descr="20131002074930are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20131002074930aren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70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66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37DAB3" w14:textId="77777777" w:rsidR="00C20517" w:rsidRDefault="00C20517" w:rsidP="00C20517">
      <w:pPr>
        <w:widowControl w:val="0"/>
        <w:jc w:val="center"/>
        <w:rPr>
          <w:szCs w:val="20"/>
        </w:rPr>
      </w:pPr>
      <w:r w:rsidRPr="00225323">
        <w:rPr>
          <w:rFonts w:ascii="English111 Vivace BT" w:hAnsi="English111 Vivace BT"/>
          <w:shadow/>
          <w:color w:val="00194C"/>
          <w:sz w:val="26"/>
          <w:szCs w:val="26"/>
        </w:rPr>
        <w:t>Fondazione Andrea Arena</w:t>
      </w:r>
    </w:p>
    <w:p w14:paraId="56CDA638" w14:textId="77777777" w:rsidR="00853517" w:rsidRDefault="00853517" w:rsidP="003B0918">
      <w:pPr>
        <w:widowControl w:val="0"/>
        <w:ind w:firstLine="708"/>
        <w:jc w:val="center"/>
        <w:rPr>
          <w:rFonts w:ascii="Century Schoolbook" w:hAnsi="Century Schoolbook"/>
          <w:b/>
          <w:szCs w:val="20"/>
        </w:rPr>
      </w:pPr>
    </w:p>
    <w:p w14:paraId="2A6E9E18" w14:textId="77777777" w:rsidR="000C30E2" w:rsidRPr="00EF316C" w:rsidRDefault="00C84013" w:rsidP="003B0918">
      <w:pPr>
        <w:widowControl w:val="0"/>
        <w:ind w:firstLine="993"/>
        <w:jc w:val="center"/>
        <w:rPr>
          <w:rFonts w:ascii="Century Schoolbook" w:hAnsi="Century Schoolbook"/>
          <w:b/>
          <w:sz w:val="21"/>
          <w:szCs w:val="21"/>
        </w:rPr>
      </w:pPr>
      <w:r w:rsidRPr="00EF316C">
        <w:rPr>
          <w:rFonts w:ascii="Century Schoolbook" w:hAnsi="Century Schoolbook"/>
          <w:b/>
          <w:sz w:val="21"/>
          <w:szCs w:val="21"/>
        </w:rPr>
        <w:t xml:space="preserve">BANDO PER L’ASSEGNAZIONE DI N. </w:t>
      </w:r>
      <w:r w:rsidR="00E81797" w:rsidRPr="00EF316C">
        <w:rPr>
          <w:rFonts w:ascii="Century Schoolbook" w:hAnsi="Century Schoolbook"/>
          <w:b/>
          <w:sz w:val="21"/>
          <w:szCs w:val="21"/>
        </w:rPr>
        <w:t>4</w:t>
      </w:r>
      <w:r w:rsidR="00A1776A" w:rsidRPr="00EF316C">
        <w:rPr>
          <w:rFonts w:ascii="Century Schoolbook" w:hAnsi="Century Schoolbook"/>
          <w:b/>
          <w:sz w:val="21"/>
          <w:szCs w:val="21"/>
        </w:rPr>
        <w:t xml:space="preserve"> </w:t>
      </w:r>
      <w:r w:rsidR="00E81797" w:rsidRPr="00EF316C">
        <w:rPr>
          <w:rFonts w:ascii="Century Schoolbook" w:hAnsi="Century Schoolbook"/>
          <w:b/>
          <w:sz w:val="21"/>
          <w:szCs w:val="21"/>
        </w:rPr>
        <w:t>PREMI</w:t>
      </w:r>
    </w:p>
    <w:p w14:paraId="70B3C54C" w14:textId="77777777" w:rsidR="003B0918" w:rsidRPr="00EF316C" w:rsidRDefault="000C30E2" w:rsidP="003B0918">
      <w:pPr>
        <w:widowControl w:val="0"/>
        <w:ind w:firstLine="993"/>
        <w:jc w:val="center"/>
        <w:rPr>
          <w:rFonts w:ascii="Century Schoolbook" w:hAnsi="Century Schoolbook"/>
          <w:b/>
          <w:sz w:val="21"/>
          <w:szCs w:val="21"/>
        </w:rPr>
      </w:pPr>
      <w:r w:rsidRPr="00EF316C">
        <w:rPr>
          <w:rFonts w:ascii="Century Schoolbook" w:hAnsi="Century Schoolbook"/>
          <w:b/>
          <w:sz w:val="21"/>
          <w:szCs w:val="21"/>
        </w:rPr>
        <w:t xml:space="preserve">A LAUREATI </w:t>
      </w:r>
      <w:r w:rsidR="003423DD" w:rsidRPr="00EF316C">
        <w:rPr>
          <w:rFonts w:ascii="Century Schoolbook" w:hAnsi="Century Schoolbook"/>
          <w:b/>
          <w:sz w:val="21"/>
          <w:szCs w:val="21"/>
        </w:rPr>
        <w:t>IN UNO DEI CORSI DI LAUREA DE</w:t>
      </w:r>
      <w:r w:rsidR="00541CD6" w:rsidRPr="00EF316C">
        <w:rPr>
          <w:rFonts w:ascii="Century Schoolbook" w:hAnsi="Century Schoolbook"/>
          <w:b/>
          <w:sz w:val="21"/>
          <w:szCs w:val="21"/>
        </w:rPr>
        <w:t xml:space="preserve">I DIPARTIMENTI </w:t>
      </w:r>
      <w:r w:rsidR="003B0918" w:rsidRPr="00EF316C">
        <w:rPr>
          <w:rFonts w:ascii="Century Schoolbook" w:hAnsi="Century Schoolbook"/>
          <w:b/>
          <w:sz w:val="21"/>
          <w:szCs w:val="21"/>
        </w:rPr>
        <w:t xml:space="preserve">DI </w:t>
      </w:r>
    </w:p>
    <w:p w14:paraId="3BA4F8DC" w14:textId="77777777" w:rsidR="00C84013" w:rsidRPr="00EF316C" w:rsidRDefault="003B0918" w:rsidP="003B0918">
      <w:pPr>
        <w:widowControl w:val="0"/>
        <w:ind w:firstLine="993"/>
        <w:jc w:val="center"/>
        <w:rPr>
          <w:rFonts w:ascii="Century Schoolbook" w:hAnsi="Century Schoolbook"/>
          <w:b/>
          <w:sz w:val="21"/>
          <w:szCs w:val="21"/>
        </w:rPr>
      </w:pPr>
      <w:r w:rsidRPr="00EF316C">
        <w:rPr>
          <w:rFonts w:ascii="Century Schoolbook" w:hAnsi="Century Schoolbook"/>
          <w:b/>
          <w:sz w:val="21"/>
          <w:szCs w:val="21"/>
        </w:rPr>
        <w:t>ECONOMIA</w:t>
      </w:r>
      <w:r w:rsidR="00373D3E" w:rsidRPr="00EF316C">
        <w:rPr>
          <w:rFonts w:ascii="Century Schoolbook" w:hAnsi="Century Schoolbook"/>
          <w:b/>
          <w:sz w:val="21"/>
          <w:szCs w:val="21"/>
        </w:rPr>
        <w:t>,</w:t>
      </w:r>
      <w:r w:rsidRPr="00EF316C">
        <w:rPr>
          <w:rFonts w:ascii="Century Schoolbook" w:hAnsi="Century Schoolbook"/>
          <w:b/>
          <w:sz w:val="21"/>
          <w:szCs w:val="21"/>
        </w:rPr>
        <w:t xml:space="preserve"> GIURISPRUDENZA</w:t>
      </w:r>
      <w:r w:rsidR="00373D3E" w:rsidRPr="00EF316C">
        <w:rPr>
          <w:rFonts w:ascii="Century Schoolbook" w:hAnsi="Century Schoolbook"/>
          <w:b/>
          <w:sz w:val="21"/>
          <w:szCs w:val="21"/>
        </w:rPr>
        <w:t xml:space="preserve"> E SCIENZE POLITICHE E GIURIDICHE </w:t>
      </w:r>
      <w:r w:rsidR="004529F8" w:rsidRPr="00EF316C">
        <w:rPr>
          <w:rFonts w:ascii="Century Schoolbook" w:hAnsi="Century Schoolbook"/>
          <w:b/>
          <w:sz w:val="21"/>
          <w:szCs w:val="21"/>
        </w:rPr>
        <w:t>D</w:t>
      </w:r>
      <w:r w:rsidR="00B82B29" w:rsidRPr="00EF316C">
        <w:rPr>
          <w:rFonts w:ascii="Century Schoolbook" w:hAnsi="Century Schoolbook"/>
          <w:b/>
          <w:sz w:val="21"/>
          <w:szCs w:val="21"/>
        </w:rPr>
        <w:t>ELL’UNIVERSITA’ DI MESSINA</w:t>
      </w:r>
    </w:p>
    <w:p w14:paraId="42EBDA53" w14:textId="77777777" w:rsidR="000C61EF" w:rsidRPr="00EF316C" w:rsidRDefault="000C61EF" w:rsidP="000C30E2">
      <w:pPr>
        <w:ind w:left="993" w:right="707"/>
        <w:jc w:val="both"/>
        <w:rPr>
          <w:rFonts w:ascii="Century Schoolbook" w:hAnsi="Century Schoolbook"/>
          <w:sz w:val="21"/>
          <w:szCs w:val="21"/>
        </w:rPr>
      </w:pPr>
    </w:p>
    <w:p w14:paraId="6D238A26" w14:textId="68737101" w:rsidR="000C30E2" w:rsidRPr="005617C7" w:rsidRDefault="00853517" w:rsidP="000C30E2">
      <w:pPr>
        <w:ind w:left="993" w:right="707"/>
        <w:jc w:val="both"/>
        <w:rPr>
          <w:rFonts w:ascii="Century Schoolbook" w:hAnsi="Century Schoolbook"/>
          <w:sz w:val="21"/>
          <w:szCs w:val="21"/>
        </w:rPr>
      </w:pPr>
      <w:proofErr w:type="gramStart"/>
      <w:r w:rsidRPr="00EF316C">
        <w:rPr>
          <w:rFonts w:ascii="Century Schoolbook" w:hAnsi="Century Schoolbook"/>
          <w:sz w:val="21"/>
          <w:szCs w:val="21"/>
        </w:rPr>
        <w:t>E’</w:t>
      </w:r>
      <w:proofErr w:type="gramEnd"/>
      <w:r w:rsidRPr="00EF316C">
        <w:rPr>
          <w:rFonts w:ascii="Century Schoolbook" w:hAnsi="Century Schoolbook"/>
          <w:sz w:val="21"/>
          <w:szCs w:val="21"/>
        </w:rPr>
        <w:t xml:space="preserve"> indetto un concorso per l’assegnazione di n. </w:t>
      </w:r>
      <w:r w:rsidR="00371FB6" w:rsidRPr="00EF316C">
        <w:rPr>
          <w:rFonts w:ascii="Century Schoolbook" w:hAnsi="Century Schoolbook"/>
          <w:sz w:val="21"/>
          <w:szCs w:val="21"/>
        </w:rPr>
        <w:t>4</w:t>
      </w:r>
      <w:r w:rsidRPr="00EF316C">
        <w:rPr>
          <w:rFonts w:ascii="Century Schoolbook" w:hAnsi="Century Schoolbook"/>
          <w:sz w:val="21"/>
          <w:szCs w:val="21"/>
        </w:rPr>
        <w:t xml:space="preserve"> </w:t>
      </w:r>
      <w:r w:rsidR="00034C06">
        <w:rPr>
          <w:rFonts w:ascii="Century Schoolbook" w:hAnsi="Century Schoolbook"/>
          <w:sz w:val="21"/>
          <w:szCs w:val="21"/>
        </w:rPr>
        <w:t>premi</w:t>
      </w:r>
      <w:r w:rsidRPr="00EF316C">
        <w:rPr>
          <w:rFonts w:ascii="Century Schoolbook" w:hAnsi="Century Schoolbook"/>
          <w:sz w:val="21"/>
          <w:szCs w:val="21"/>
        </w:rPr>
        <w:t xml:space="preserve">, </w:t>
      </w:r>
      <w:r w:rsidR="003B0918" w:rsidRPr="00EF316C">
        <w:rPr>
          <w:rFonts w:ascii="Century Schoolbook" w:hAnsi="Century Schoolbook"/>
          <w:sz w:val="21"/>
          <w:szCs w:val="21"/>
        </w:rPr>
        <w:t>di</w:t>
      </w:r>
      <w:r w:rsidR="00541CD6" w:rsidRPr="00EF316C">
        <w:rPr>
          <w:rFonts w:ascii="Century Schoolbook" w:hAnsi="Century Schoolbook"/>
          <w:sz w:val="21"/>
          <w:szCs w:val="21"/>
        </w:rPr>
        <w:t xml:space="preserve"> </w:t>
      </w:r>
      <w:r w:rsidR="00541CD6" w:rsidRPr="00EF316C">
        <w:rPr>
          <w:rFonts w:ascii="Century Schoolbook" w:hAnsi="Century Schoolbook"/>
          <w:b/>
          <w:sz w:val="21"/>
          <w:szCs w:val="21"/>
        </w:rPr>
        <w:t xml:space="preserve">€ 1.000 </w:t>
      </w:r>
      <w:r w:rsidR="003B0918" w:rsidRPr="00EF316C">
        <w:rPr>
          <w:rFonts w:ascii="Century Schoolbook" w:hAnsi="Century Schoolbook"/>
          <w:b/>
          <w:sz w:val="21"/>
          <w:szCs w:val="21"/>
        </w:rPr>
        <w:t>ciascun</w:t>
      </w:r>
      <w:r w:rsidR="00034C06">
        <w:rPr>
          <w:rFonts w:ascii="Century Schoolbook" w:hAnsi="Century Schoolbook"/>
          <w:b/>
          <w:sz w:val="21"/>
          <w:szCs w:val="21"/>
        </w:rPr>
        <w:t>o</w:t>
      </w:r>
      <w:r w:rsidR="003B0918" w:rsidRPr="00EF316C">
        <w:rPr>
          <w:rFonts w:ascii="Century Schoolbook" w:hAnsi="Century Schoolbook"/>
          <w:sz w:val="21"/>
          <w:szCs w:val="21"/>
        </w:rPr>
        <w:t xml:space="preserve">, </w:t>
      </w:r>
      <w:r w:rsidRPr="00EF316C">
        <w:rPr>
          <w:rFonts w:ascii="Century Schoolbook" w:hAnsi="Century Schoolbook"/>
          <w:sz w:val="21"/>
          <w:szCs w:val="21"/>
        </w:rPr>
        <w:t>riservat</w:t>
      </w:r>
      <w:r w:rsidR="003B0918" w:rsidRPr="00EF316C">
        <w:rPr>
          <w:rFonts w:ascii="Century Schoolbook" w:hAnsi="Century Schoolbook"/>
          <w:sz w:val="21"/>
          <w:szCs w:val="21"/>
        </w:rPr>
        <w:t>e</w:t>
      </w:r>
      <w:r w:rsidRPr="00EF316C">
        <w:rPr>
          <w:rFonts w:ascii="Century Schoolbook" w:hAnsi="Century Schoolbook"/>
          <w:sz w:val="21"/>
          <w:szCs w:val="21"/>
        </w:rPr>
        <w:t xml:space="preserve"> a stud</w:t>
      </w:r>
      <w:r w:rsidR="003B0918" w:rsidRPr="00EF316C">
        <w:rPr>
          <w:rFonts w:ascii="Century Schoolbook" w:hAnsi="Century Schoolbook"/>
          <w:sz w:val="21"/>
          <w:szCs w:val="21"/>
        </w:rPr>
        <w:t xml:space="preserve">enti </w:t>
      </w:r>
      <w:r w:rsidR="000C30E2" w:rsidRPr="00EF316C">
        <w:rPr>
          <w:rFonts w:ascii="Century Schoolbook" w:hAnsi="Century Schoolbook"/>
          <w:sz w:val="21"/>
          <w:szCs w:val="21"/>
        </w:rPr>
        <w:t xml:space="preserve">laureati in </w:t>
      </w:r>
      <w:r w:rsidR="003B0918" w:rsidRPr="00EF316C">
        <w:rPr>
          <w:rFonts w:ascii="Century Schoolbook" w:hAnsi="Century Schoolbook"/>
          <w:sz w:val="21"/>
          <w:szCs w:val="21"/>
        </w:rPr>
        <w:t xml:space="preserve">uno dei corsi di laurea </w:t>
      </w:r>
      <w:r w:rsidR="00FA74F0" w:rsidRPr="00EF316C">
        <w:rPr>
          <w:rFonts w:ascii="Century Schoolbook" w:hAnsi="Century Schoolbook"/>
          <w:sz w:val="21"/>
          <w:szCs w:val="21"/>
        </w:rPr>
        <w:t xml:space="preserve">triennale o </w:t>
      </w:r>
      <w:r w:rsidR="00B47A43" w:rsidRPr="00EF316C">
        <w:rPr>
          <w:rFonts w:ascii="Century Schoolbook" w:hAnsi="Century Schoolbook"/>
          <w:sz w:val="21"/>
          <w:szCs w:val="21"/>
        </w:rPr>
        <w:t xml:space="preserve">magistrale </w:t>
      </w:r>
      <w:r w:rsidR="00B82B29" w:rsidRPr="00EF316C">
        <w:rPr>
          <w:rFonts w:ascii="Century Schoolbook" w:hAnsi="Century Schoolbook"/>
          <w:sz w:val="21"/>
          <w:szCs w:val="21"/>
        </w:rPr>
        <w:t>d</w:t>
      </w:r>
      <w:r w:rsidR="003B0918" w:rsidRPr="00EF316C">
        <w:rPr>
          <w:rFonts w:ascii="Century Schoolbook" w:hAnsi="Century Schoolbook"/>
          <w:sz w:val="21"/>
          <w:szCs w:val="21"/>
        </w:rPr>
        <w:t>el</w:t>
      </w:r>
      <w:r w:rsidR="00541CD6" w:rsidRPr="00EF316C">
        <w:rPr>
          <w:rFonts w:ascii="Century Schoolbook" w:hAnsi="Century Schoolbook"/>
          <w:sz w:val="21"/>
          <w:szCs w:val="21"/>
        </w:rPr>
        <w:t xml:space="preserve"> Dipartimento </w:t>
      </w:r>
      <w:r w:rsidR="003B0918" w:rsidRPr="00EF316C">
        <w:rPr>
          <w:rFonts w:ascii="Century Schoolbook" w:hAnsi="Century Schoolbook"/>
          <w:sz w:val="21"/>
          <w:szCs w:val="21"/>
        </w:rPr>
        <w:t>di Economia</w:t>
      </w:r>
      <w:r w:rsidR="003423DD" w:rsidRPr="00EF316C">
        <w:rPr>
          <w:rFonts w:ascii="Century Schoolbook" w:hAnsi="Century Schoolbook"/>
          <w:sz w:val="21"/>
          <w:szCs w:val="21"/>
        </w:rPr>
        <w:t>,</w:t>
      </w:r>
      <w:r w:rsidR="00373D3E" w:rsidRPr="00EF316C">
        <w:rPr>
          <w:rFonts w:ascii="Century Schoolbook" w:hAnsi="Century Schoolbook"/>
          <w:sz w:val="21"/>
          <w:szCs w:val="21"/>
        </w:rPr>
        <w:t xml:space="preserve"> </w:t>
      </w:r>
      <w:r w:rsidR="003423DD" w:rsidRPr="00EF316C">
        <w:rPr>
          <w:rFonts w:ascii="Century Schoolbook" w:hAnsi="Century Schoolbook"/>
          <w:sz w:val="21"/>
          <w:szCs w:val="21"/>
        </w:rPr>
        <w:t xml:space="preserve">del Dipartimento di Giurisprudenza </w:t>
      </w:r>
      <w:r w:rsidR="00373D3E" w:rsidRPr="00EF316C">
        <w:rPr>
          <w:rFonts w:ascii="Century Schoolbook" w:hAnsi="Century Schoolbook"/>
          <w:sz w:val="21"/>
          <w:szCs w:val="21"/>
        </w:rPr>
        <w:t xml:space="preserve">e </w:t>
      </w:r>
      <w:r w:rsidR="00B82B29" w:rsidRPr="00EF316C">
        <w:rPr>
          <w:rFonts w:ascii="Century Schoolbook" w:hAnsi="Century Schoolbook"/>
          <w:sz w:val="21"/>
          <w:szCs w:val="21"/>
        </w:rPr>
        <w:t xml:space="preserve">del Dipartimento </w:t>
      </w:r>
      <w:r w:rsidR="00373D3E" w:rsidRPr="00EF316C">
        <w:rPr>
          <w:rFonts w:ascii="Century Schoolbook" w:hAnsi="Century Schoolbook"/>
          <w:sz w:val="21"/>
          <w:szCs w:val="21"/>
        </w:rPr>
        <w:t>di Scienze politiche e giuridiche</w:t>
      </w:r>
      <w:r w:rsidR="004529F8" w:rsidRPr="00EF316C">
        <w:rPr>
          <w:rFonts w:ascii="Century Schoolbook" w:hAnsi="Century Schoolbook"/>
          <w:sz w:val="21"/>
          <w:szCs w:val="21"/>
        </w:rPr>
        <w:t xml:space="preserve"> dell’Università di Messina</w:t>
      </w:r>
      <w:r w:rsidR="003B0918" w:rsidRPr="00EF316C">
        <w:rPr>
          <w:rFonts w:ascii="Century Schoolbook" w:hAnsi="Century Schoolbook"/>
          <w:sz w:val="21"/>
          <w:szCs w:val="21"/>
        </w:rPr>
        <w:t xml:space="preserve">. </w:t>
      </w:r>
      <w:r w:rsidR="00371FB6" w:rsidRPr="00EF316C">
        <w:rPr>
          <w:rFonts w:ascii="Century Schoolbook" w:hAnsi="Century Schoolbook"/>
          <w:sz w:val="21"/>
          <w:szCs w:val="21"/>
        </w:rPr>
        <w:t>Un</w:t>
      </w:r>
      <w:r w:rsidR="00034C06">
        <w:rPr>
          <w:rFonts w:ascii="Century Schoolbook" w:hAnsi="Century Schoolbook"/>
          <w:sz w:val="21"/>
          <w:szCs w:val="21"/>
        </w:rPr>
        <w:t xml:space="preserve"> premio</w:t>
      </w:r>
      <w:r w:rsidR="00371FB6" w:rsidRPr="00EF316C">
        <w:rPr>
          <w:rFonts w:ascii="Century Schoolbook" w:hAnsi="Century Schoolbook"/>
          <w:sz w:val="21"/>
          <w:szCs w:val="21"/>
        </w:rPr>
        <w:t>, int</w:t>
      </w:r>
      <w:r w:rsidR="00EF316C" w:rsidRPr="00EF316C">
        <w:rPr>
          <w:rFonts w:ascii="Century Schoolbook" w:hAnsi="Century Schoolbook"/>
          <w:sz w:val="21"/>
          <w:szCs w:val="21"/>
        </w:rPr>
        <w:t>itolat</w:t>
      </w:r>
      <w:r w:rsidR="00034C06">
        <w:rPr>
          <w:rFonts w:ascii="Century Schoolbook" w:hAnsi="Century Schoolbook"/>
          <w:sz w:val="21"/>
          <w:szCs w:val="21"/>
        </w:rPr>
        <w:t>o</w:t>
      </w:r>
      <w:r w:rsidR="00EF316C" w:rsidRPr="00EF316C">
        <w:rPr>
          <w:rFonts w:ascii="Century Schoolbook" w:hAnsi="Century Schoolbook"/>
          <w:sz w:val="21"/>
          <w:szCs w:val="21"/>
        </w:rPr>
        <w:t xml:space="preserve"> </w:t>
      </w:r>
      <w:r w:rsidR="00EF316C" w:rsidRPr="002240EC">
        <w:rPr>
          <w:rFonts w:ascii="Century Schoolbook" w:hAnsi="Century Schoolbook"/>
          <w:sz w:val="21"/>
          <w:szCs w:val="21"/>
        </w:rPr>
        <w:t>alla memoria de</w:t>
      </w:r>
      <w:r w:rsidR="00371FB6" w:rsidRPr="002240EC">
        <w:rPr>
          <w:rFonts w:ascii="Century Schoolbook" w:hAnsi="Century Schoolbook"/>
          <w:sz w:val="21"/>
          <w:szCs w:val="21"/>
        </w:rPr>
        <w:t xml:space="preserve">l Prof. Antonio Romano Tassone, </w:t>
      </w:r>
      <w:r w:rsidR="00EF316C" w:rsidRPr="002240EC">
        <w:rPr>
          <w:rFonts w:ascii="Century Schoolbook" w:hAnsi="Century Schoolbook"/>
          <w:sz w:val="21"/>
          <w:szCs w:val="21"/>
        </w:rPr>
        <w:t xml:space="preserve">già ordinario di Diritto amministrativo nel Dipartimento di Giurisprudenza </w:t>
      </w:r>
      <w:r w:rsidR="00EF316C" w:rsidRPr="005617C7">
        <w:rPr>
          <w:rFonts w:ascii="Century Schoolbook" w:hAnsi="Century Schoolbook"/>
          <w:sz w:val="21"/>
          <w:szCs w:val="21"/>
        </w:rPr>
        <w:t xml:space="preserve">dell’Università di Messina, </w:t>
      </w:r>
      <w:r w:rsidR="00371FB6" w:rsidRPr="005617C7">
        <w:rPr>
          <w:rFonts w:ascii="Century Schoolbook" w:hAnsi="Century Schoolbook"/>
          <w:sz w:val="21"/>
          <w:szCs w:val="21"/>
        </w:rPr>
        <w:t>è riservat</w:t>
      </w:r>
      <w:r w:rsidR="00034C06" w:rsidRPr="005617C7">
        <w:rPr>
          <w:rFonts w:ascii="Century Schoolbook" w:hAnsi="Century Schoolbook"/>
          <w:sz w:val="21"/>
          <w:szCs w:val="21"/>
        </w:rPr>
        <w:t>o</w:t>
      </w:r>
      <w:r w:rsidR="00371FB6" w:rsidRPr="005617C7">
        <w:rPr>
          <w:rFonts w:ascii="Century Schoolbook" w:hAnsi="Century Schoolbook"/>
          <w:sz w:val="21"/>
          <w:szCs w:val="21"/>
        </w:rPr>
        <w:t xml:space="preserve"> a </w:t>
      </w:r>
      <w:r w:rsidR="00EF316C" w:rsidRPr="005617C7">
        <w:rPr>
          <w:rFonts w:ascii="Century Schoolbook" w:hAnsi="Century Schoolbook"/>
          <w:sz w:val="21"/>
          <w:szCs w:val="21"/>
        </w:rPr>
        <w:t xml:space="preserve">chi, avendo conseguito la laurea magistrale in Giurisprudenza, abbia discusso la </w:t>
      </w:r>
      <w:r w:rsidR="00371FB6" w:rsidRPr="005617C7">
        <w:rPr>
          <w:rFonts w:ascii="Century Schoolbook" w:hAnsi="Century Schoolbook"/>
          <w:sz w:val="21"/>
          <w:szCs w:val="21"/>
        </w:rPr>
        <w:t xml:space="preserve">tesi </w:t>
      </w:r>
      <w:r w:rsidR="00EF316C" w:rsidRPr="005617C7">
        <w:rPr>
          <w:rFonts w:ascii="Century Schoolbook" w:hAnsi="Century Schoolbook"/>
          <w:sz w:val="21"/>
          <w:szCs w:val="21"/>
        </w:rPr>
        <w:t>nell</w:t>
      </w:r>
      <w:r w:rsidR="009159EC" w:rsidRPr="005617C7">
        <w:rPr>
          <w:rFonts w:ascii="Century Schoolbook" w:hAnsi="Century Schoolbook"/>
          <w:sz w:val="21"/>
          <w:szCs w:val="21"/>
        </w:rPr>
        <w:t>e</w:t>
      </w:r>
      <w:r w:rsidR="00EF316C" w:rsidRPr="005617C7">
        <w:rPr>
          <w:rFonts w:ascii="Century Schoolbook" w:hAnsi="Century Schoolbook"/>
          <w:sz w:val="21"/>
          <w:szCs w:val="21"/>
        </w:rPr>
        <w:t xml:space="preserve"> disciplin</w:t>
      </w:r>
      <w:r w:rsidR="009159EC" w:rsidRPr="005617C7">
        <w:rPr>
          <w:rFonts w:ascii="Century Schoolbook" w:hAnsi="Century Schoolbook"/>
          <w:sz w:val="21"/>
          <w:szCs w:val="21"/>
        </w:rPr>
        <w:t>e</w:t>
      </w:r>
      <w:r w:rsidR="00EF316C" w:rsidRPr="005617C7">
        <w:rPr>
          <w:rFonts w:ascii="Century Schoolbook" w:hAnsi="Century Schoolbook"/>
          <w:sz w:val="21"/>
          <w:szCs w:val="21"/>
        </w:rPr>
        <w:t xml:space="preserve"> del </w:t>
      </w:r>
      <w:r w:rsidR="00371FB6" w:rsidRPr="005617C7">
        <w:rPr>
          <w:rFonts w:ascii="Century Schoolbook" w:hAnsi="Century Schoolbook"/>
          <w:sz w:val="21"/>
          <w:szCs w:val="21"/>
        </w:rPr>
        <w:t>Diritto Amministrativo.</w:t>
      </w:r>
    </w:p>
    <w:p w14:paraId="0777D882" w14:textId="458C2D3C" w:rsidR="000C30E2" w:rsidRPr="005617C7" w:rsidRDefault="00853517" w:rsidP="000C30E2">
      <w:pPr>
        <w:ind w:left="993" w:right="707"/>
        <w:jc w:val="both"/>
        <w:rPr>
          <w:rFonts w:ascii="Century Schoolbook" w:hAnsi="Century Schoolbook"/>
          <w:sz w:val="21"/>
          <w:szCs w:val="21"/>
        </w:rPr>
      </w:pPr>
      <w:r w:rsidRPr="005617C7">
        <w:rPr>
          <w:rFonts w:ascii="Century Schoolbook" w:hAnsi="Century Schoolbook"/>
          <w:sz w:val="21"/>
          <w:szCs w:val="21"/>
        </w:rPr>
        <w:t xml:space="preserve">Possono partecipare al concorso </w:t>
      </w:r>
      <w:r w:rsidR="000C30E2" w:rsidRPr="005617C7">
        <w:rPr>
          <w:rFonts w:ascii="Century Schoolbook" w:hAnsi="Century Schoolbook"/>
          <w:sz w:val="21"/>
          <w:szCs w:val="21"/>
        </w:rPr>
        <w:t xml:space="preserve">coloro che </w:t>
      </w:r>
      <w:r w:rsidR="00EF316C" w:rsidRPr="005617C7">
        <w:rPr>
          <w:rFonts w:ascii="Century Schoolbook" w:hAnsi="Century Schoolbook"/>
          <w:sz w:val="21"/>
          <w:szCs w:val="21"/>
        </w:rPr>
        <w:t xml:space="preserve">hanno </w:t>
      </w:r>
      <w:r w:rsidR="000C30E2" w:rsidRPr="005617C7">
        <w:rPr>
          <w:rFonts w:ascii="Century Schoolbook" w:hAnsi="Century Schoolbook"/>
          <w:sz w:val="21"/>
          <w:szCs w:val="21"/>
        </w:rPr>
        <w:t xml:space="preserve">conseguito la laurea con votazione di 110/110 </w:t>
      </w:r>
      <w:r w:rsidR="001F04BF" w:rsidRPr="005617C7">
        <w:rPr>
          <w:rFonts w:ascii="Century Schoolbook" w:hAnsi="Century Schoolbook"/>
          <w:sz w:val="21"/>
          <w:szCs w:val="21"/>
        </w:rPr>
        <w:t xml:space="preserve">tra il 1° </w:t>
      </w:r>
      <w:r w:rsidR="002240EC" w:rsidRPr="005617C7">
        <w:rPr>
          <w:rFonts w:ascii="Century Schoolbook" w:hAnsi="Century Schoolbook"/>
          <w:sz w:val="21"/>
          <w:szCs w:val="21"/>
        </w:rPr>
        <w:t>ottobre</w:t>
      </w:r>
      <w:r w:rsidR="00E73D07" w:rsidRPr="005617C7">
        <w:rPr>
          <w:rFonts w:ascii="Century Schoolbook" w:hAnsi="Century Schoolbook"/>
          <w:sz w:val="21"/>
          <w:szCs w:val="21"/>
        </w:rPr>
        <w:t xml:space="preserve"> </w:t>
      </w:r>
      <w:r w:rsidR="001F04BF" w:rsidRPr="005617C7">
        <w:rPr>
          <w:rFonts w:ascii="Century Schoolbook" w:hAnsi="Century Schoolbook"/>
          <w:sz w:val="21"/>
          <w:szCs w:val="21"/>
        </w:rPr>
        <w:t>20</w:t>
      </w:r>
      <w:r w:rsidR="005D26D3" w:rsidRPr="005617C7">
        <w:rPr>
          <w:rFonts w:ascii="Century Schoolbook" w:hAnsi="Century Schoolbook"/>
          <w:sz w:val="21"/>
          <w:szCs w:val="21"/>
        </w:rPr>
        <w:t>20</w:t>
      </w:r>
      <w:r w:rsidR="00341E30" w:rsidRPr="005617C7">
        <w:rPr>
          <w:rFonts w:ascii="Century Schoolbook" w:hAnsi="Century Schoolbook"/>
          <w:sz w:val="21"/>
          <w:szCs w:val="21"/>
        </w:rPr>
        <w:t xml:space="preserve"> ed il </w:t>
      </w:r>
      <w:r w:rsidR="00C84403" w:rsidRPr="005617C7">
        <w:rPr>
          <w:rFonts w:ascii="Century Schoolbook" w:hAnsi="Century Schoolbook"/>
          <w:sz w:val="21"/>
          <w:szCs w:val="21"/>
        </w:rPr>
        <w:t>30</w:t>
      </w:r>
      <w:r w:rsidR="00341E30" w:rsidRPr="005617C7">
        <w:rPr>
          <w:rFonts w:ascii="Century Schoolbook" w:hAnsi="Century Schoolbook"/>
          <w:sz w:val="21"/>
          <w:szCs w:val="21"/>
        </w:rPr>
        <w:t xml:space="preserve"> </w:t>
      </w:r>
      <w:r w:rsidR="005617C7" w:rsidRPr="005617C7">
        <w:rPr>
          <w:rFonts w:ascii="Century Schoolbook" w:hAnsi="Century Schoolbook"/>
          <w:sz w:val="21"/>
          <w:szCs w:val="21"/>
        </w:rPr>
        <w:t xml:space="preserve">ottobre </w:t>
      </w:r>
      <w:r w:rsidR="00341E30" w:rsidRPr="005617C7">
        <w:rPr>
          <w:rFonts w:ascii="Century Schoolbook" w:hAnsi="Century Schoolbook"/>
          <w:sz w:val="21"/>
          <w:szCs w:val="21"/>
        </w:rPr>
        <w:t>20</w:t>
      </w:r>
      <w:r w:rsidR="00E73D07" w:rsidRPr="005617C7">
        <w:rPr>
          <w:rFonts w:ascii="Century Schoolbook" w:hAnsi="Century Schoolbook"/>
          <w:sz w:val="21"/>
          <w:szCs w:val="21"/>
        </w:rPr>
        <w:t>2</w:t>
      </w:r>
      <w:r w:rsidR="005D26D3" w:rsidRPr="005617C7">
        <w:rPr>
          <w:rFonts w:ascii="Century Schoolbook" w:hAnsi="Century Schoolbook"/>
          <w:sz w:val="21"/>
          <w:szCs w:val="21"/>
        </w:rPr>
        <w:t>1</w:t>
      </w:r>
      <w:r w:rsidR="00341E30" w:rsidRPr="005617C7">
        <w:rPr>
          <w:rFonts w:ascii="Century Schoolbook" w:hAnsi="Century Schoolbook"/>
          <w:sz w:val="21"/>
          <w:szCs w:val="21"/>
        </w:rPr>
        <w:t xml:space="preserve"> </w:t>
      </w:r>
      <w:r w:rsidR="000C30E2" w:rsidRPr="005617C7">
        <w:rPr>
          <w:rFonts w:ascii="Century Schoolbook" w:hAnsi="Century Schoolbook"/>
          <w:sz w:val="21"/>
          <w:szCs w:val="21"/>
        </w:rPr>
        <w:t xml:space="preserve">e che non </w:t>
      </w:r>
      <w:r w:rsidR="00EF316C" w:rsidRPr="005617C7">
        <w:rPr>
          <w:rFonts w:ascii="Century Schoolbook" w:hAnsi="Century Schoolbook"/>
          <w:sz w:val="21"/>
          <w:szCs w:val="21"/>
        </w:rPr>
        <w:t xml:space="preserve">hanno </w:t>
      </w:r>
      <w:r w:rsidR="000C30E2" w:rsidRPr="005617C7">
        <w:rPr>
          <w:rFonts w:ascii="Century Schoolbook" w:hAnsi="Century Schoolbook"/>
          <w:sz w:val="21"/>
          <w:szCs w:val="21"/>
        </w:rPr>
        <w:t xml:space="preserve">compiuto il </w:t>
      </w:r>
      <w:r w:rsidR="003423DD" w:rsidRPr="005617C7">
        <w:rPr>
          <w:rFonts w:ascii="Century Schoolbook" w:hAnsi="Century Schoolbook"/>
          <w:sz w:val="21"/>
          <w:szCs w:val="21"/>
        </w:rPr>
        <w:t xml:space="preserve">ventitreesimo anno di età per i titolari di laurea triennale e il </w:t>
      </w:r>
      <w:r w:rsidR="000C30E2" w:rsidRPr="005617C7">
        <w:rPr>
          <w:rFonts w:ascii="Century Schoolbook" w:hAnsi="Century Schoolbook"/>
          <w:sz w:val="21"/>
          <w:szCs w:val="21"/>
        </w:rPr>
        <w:t>venti</w:t>
      </w:r>
      <w:r w:rsidR="00EF316C" w:rsidRPr="005617C7">
        <w:rPr>
          <w:rFonts w:ascii="Century Schoolbook" w:hAnsi="Century Schoolbook"/>
          <w:sz w:val="21"/>
          <w:szCs w:val="21"/>
        </w:rPr>
        <w:t>se</w:t>
      </w:r>
      <w:r w:rsidR="002240EC" w:rsidRPr="005617C7">
        <w:rPr>
          <w:rFonts w:ascii="Century Schoolbook" w:hAnsi="Century Schoolbook"/>
          <w:sz w:val="21"/>
          <w:szCs w:val="21"/>
        </w:rPr>
        <w:t>i</w:t>
      </w:r>
      <w:r w:rsidR="00E73D07" w:rsidRPr="005617C7">
        <w:rPr>
          <w:rFonts w:ascii="Century Schoolbook" w:hAnsi="Century Schoolbook"/>
          <w:sz w:val="21"/>
          <w:szCs w:val="21"/>
        </w:rPr>
        <w:t>esimo</w:t>
      </w:r>
      <w:r w:rsidR="00EF316C" w:rsidRPr="005617C7">
        <w:rPr>
          <w:rFonts w:ascii="Century Schoolbook" w:hAnsi="Century Schoolbook"/>
          <w:sz w:val="21"/>
          <w:szCs w:val="21"/>
        </w:rPr>
        <w:t xml:space="preserve"> </w:t>
      </w:r>
      <w:r w:rsidR="000C30E2" w:rsidRPr="005617C7">
        <w:rPr>
          <w:rFonts w:ascii="Century Schoolbook" w:hAnsi="Century Schoolbook"/>
          <w:sz w:val="21"/>
          <w:szCs w:val="21"/>
        </w:rPr>
        <w:t xml:space="preserve">anno di età </w:t>
      </w:r>
      <w:r w:rsidR="003423DD" w:rsidRPr="005617C7">
        <w:rPr>
          <w:rFonts w:ascii="Century Schoolbook" w:hAnsi="Century Schoolbook"/>
          <w:sz w:val="21"/>
          <w:szCs w:val="21"/>
        </w:rPr>
        <w:t xml:space="preserve">per i titolari di laurea magistrale </w:t>
      </w:r>
      <w:r w:rsidR="000C30E2" w:rsidRPr="005617C7">
        <w:rPr>
          <w:rFonts w:ascii="Century Schoolbook" w:hAnsi="Century Schoolbook"/>
          <w:sz w:val="21"/>
          <w:szCs w:val="21"/>
        </w:rPr>
        <w:t xml:space="preserve">alla data del </w:t>
      </w:r>
      <w:r w:rsidR="00C84403" w:rsidRPr="005617C7">
        <w:rPr>
          <w:rFonts w:ascii="Century Schoolbook" w:hAnsi="Century Schoolbook"/>
          <w:sz w:val="21"/>
          <w:szCs w:val="21"/>
        </w:rPr>
        <w:t xml:space="preserve">30 </w:t>
      </w:r>
      <w:r w:rsidR="005617C7" w:rsidRPr="005617C7">
        <w:rPr>
          <w:rFonts w:ascii="Century Schoolbook" w:hAnsi="Century Schoolbook"/>
          <w:sz w:val="21"/>
          <w:szCs w:val="21"/>
        </w:rPr>
        <w:t xml:space="preserve">ottobre </w:t>
      </w:r>
      <w:r w:rsidR="000C30E2" w:rsidRPr="005617C7">
        <w:rPr>
          <w:rFonts w:ascii="Century Schoolbook" w:hAnsi="Century Schoolbook"/>
          <w:sz w:val="21"/>
          <w:szCs w:val="21"/>
        </w:rPr>
        <w:t>20</w:t>
      </w:r>
      <w:r w:rsidR="00E73D07" w:rsidRPr="005617C7">
        <w:rPr>
          <w:rFonts w:ascii="Century Schoolbook" w:hAnsi="Century Schoolbook"/>
          <w:sz w:val="21"/>
          <w:szCs w:val="21"/>
        </w:rPr>
        <w:t>2</w:t>
      </w:r>
      <w:r w:rsidR="005D26D3" w:rsidRPr="005617C7">
        <w:rPr>
          <w:rFonts w:ascii="Century Schoolbook" w:hAnsi="Century Schoolbook"/>
          <w:sz w:val="21"/>
          <w:szCs w:val="21"/>
        </w:rPr>
        <w:t>1</w:t>
      </w:r>
      <w:r w:rsidR="000C30E2" w:rsidRPr="005617C7">
        <w:rPr>
          <w:rFonts w:ascii="Century Schoolbook" w:hAnsi="Century Schoolbook"/>
          <w:sz w:val="21"/>
          <w:szCs w:val="21"/>
        </w:rPr>
        <w:t xml:space="preserve">. </w:t>
      </w:r>
    </w:p>
    <w:p w14:paraId="1BB99AB7" w14:textId="7F5E97D1" w:rsidR="003B0918" w:rsidRPr="005617C7" w:rsidRDefault="000C30E2" w:rsidP="003B0918">
      <w:pPr>
        <w:ind w:left="993" w:right="707"/>
        <w:jc w:val="both"/>
        <w:rPr>
          <w:rFonts w:ascii="Century Schoolbook" w:hAnsi="Century Schoolbook"/>
          <w:sz w:val="21"/>
          <w:szCs w:val="21"/>
        </w:rPr>
      </w:pPr>
      <w:r w:rsidRPr="005617C7">
        <w:rPr>
          <w:rFonts w:ascii="Century Schoolbook" w:hAnsi="Century Schoolbook"/>
          <w:sz w:val="21"/>
          <w:szCs w:val="21"/>
        </w:rPr>
        <w:t xml:space="preserve">Sono esclusi coloro che hanno già percepito </w:t>
      </w:r>
      <w:r w:rsidR="001F04BF" w:rsidRPr="005617C7">
        <w:rPr>
          <w:rFonts w:ascii="Century Schoolbook" w:hAnsi="Century Schoolbook"/>
          <w:sz w:val="21"/>
          <w:szCs w:val="21"/>
        </w:rPr>
        <w:t>una</w:t>
      </w:r>
      <w:r w:rsidRPr="005617C7">
        <w:rPr>
          <w:rFonts w:ascii="Century Schoolbook" w:hAnsi="Century Schoolbook"/>
          <w:sz w:val="21"/>
          <w:szCs w:val="21"/>
        </w:rPr>
        <w:t xml:space="preserve"> borsa di studio </w:t>
      </w:r>
      <w:r w:rsidR="00034C06" w:rsidRPr="005617C7">
        <w:rPr>
          <w:rFonts w:ascii="Century Schoolbook" w:hAnsi="Century Schoolbook"/>
          <w:sz w:val="21"/>
          <w:szCs w:val="21"/>
        </w:rPr>
        <w:t xml:space="preserve">o un premio </w:t>
      </w:r>
      <w:r w:rsidR="001F04BF" w:rsidRPr="005617C7">
        <w:rPr>
          <w:rFonts w:ascii="Century Schoolbook" w:hAnsi="Century Schoolbook"/>
          <w:sz w:val="21"/>
          <w:szCs w:val="21"/>
        </w:rPr>
        <w:t xml:space="preserve">a carico del bilancio della Fondazione </w:t>
      </w:r>
      <w:r w:rsidRPr="005617C7">
        <w:rPr>
          <w:rFonts w:ascii="Century Schoolbook" w:hAnsi="Century Schoolbook"/>
          <w:sz w:val="21"/>
          <w:szCs w:val="21"/>
        </w:rPr>
        <w:t>Arena</w:t>
      </w:r>
      <w:r w:rsidR="00B82B29" w:rsidRPr="005617C7">
        <w:rPr>
          <w:rFonts w:ascii="Century Schoolbook" w:hAnsi="Century Schoolbook"/>
          <w:sz w:val="21"/>
          <w:szCs w:val="21"/>
        </w:rPr>
        <w:t xml:space="preserve"> e</w:t>
      </w:r>
      <w:r w:rsidRPr="005617C7">
        <w:rPr>
          <w:rFonts w:ascii="Century Schoolbook" w:hAnsi="Century Schoolbook"/>
          <w:sz w:val="21"/>
          <w:szCs w:val="21"/>
        </w:rPr>
        <w:t xml:space="preserve"> coloro che sono titolari di borse di dottorato di ricerca o di </w:t>
      </w:r>
      <w:r w:rsidR="00034C06" w:rsidRPr="005617C7">
        <w:rPr>
          <w:rFonts w:ascii="Century Schoolbook" w:hAnsi="Century Schoolbook"/>
          <w:sz w:val="21"/>
          <w:szCs w:val="21"/>
        </w:rPr>
        <w:t xml:space="preserve">altri premi e </w:t>
      </w:r>
      <w:r w:rsidRPr="005617C7">
        <w:rPr>
          <w:rFonts w:ascii="Century Schoolbook" w:hAnsi="Century Schoolbook"/>
          <w:sz w:val="21"/>
          <w:szCs w:val="21"/>
        </w:rPr>
        <w:t>altre borse di studio</w:t>
      </w:r>
      <w:r w:rsidR="003423DD" w:rsidRPr="005617C7">
        <w:rPr>
          <w:rFonts w:ascii="Century Schoolbook" w:hAnsi="Century Schoolbook"/>
          <w:sz w:val="21"/>
          <w:szCs w:val="21"/>
        </w:rPr>
        <w:t>.</w:t>
      </w:r>
      <w:r w:rsidR="00371FB6" w:rsidRPr="005617C7">
        <w:rPr>
          <w:rFonts w:ascii="Century Schoolbook" w:hAnsi="Century Schoolbook"/>
          <w:sz w:val="21"/>
          <w:szCs w:val="21"/>
        </w:rPr>
        <w:t xml:space="preserve"> </w:t>
      </w:r>
      <w:r w:rsidRPr="005617C7">
        <w:rPr>
          <w:rFonts w:ascii="Century Schoolbook" w:hAnsi="Century Schoolbook"/>
          <w:sz w:val="21"/>
          <w:szCs w:val="21"/>
        </w:rPr>
        <w:t xml:space="preserve">Sono, altresì, esclusi coloro che possiedono redditi soggetti a tassazione ordinaria Irpef. </w:t>
      </w:r>
      <w:r w:rsidR="00371FB6" w:rsidRPr="005617C7">
        <w:rPr>
          <w:rFonts w:ascii="Century Schoolbook" w:hAnsi="Century Schoolbook"/>
          <w:sz w:val="21"/>
          <w:szCs w:val="21"/>
        </w:rPr>
        <w:t xml:space="preserve"> </w:t>
      </w:r>
      <w:r w:rsidR="003B0918" w:rsidRPr="005617C7">
        <w:rPr>
          <w:rFonts w:ascii="Century Schoolbook" w:hAnsi="Century Schoolbook"/>
          <w:sz w:val="21"/>
          <w:szCs w:val="21"/>
        </w:rPr>
        <w:t>L’accesso al</w:t>
      </w:r>
      <w:r w:rsidR="00034C06" w:rsidRPr="005617C7">
        <w:rPr>
          <w:rFonts w:ascii="Century Schoolbook" w:hAnsi="Century Schoolbook"/>
          <w:sz w:val="21"/>
          <w:szCs w:val="21"/>
        </w:rPr>
        <w:t xml:space="preserve"> premio </w:t>
      </w:r>
      <w:r w:rsidR="003B0918" w:rsidRPr="005617C7">
        <w:rPr>
          <w:rFonts w:ascii="Century Schoolbook" w:hAnsi="Century Schoolbook"/>
          <w:sz w:val="21"/>
          <w:szCs w:val="21"/>
        </w:rPr>
        <w:t>è riservat</w:t>
      </w:r>
      <w:r w:rsidR="00875F4B" w:rsidRPr="005617C7">
        <w:rPr>
          <w:rFonts w:ascii="Century Schoolbook" w:hAnsi="Century Schoolbook"/>
          <w:sz w:val="21"/>
          <w:szCs w:val="21"/>
        </w:rPr>
        <w:t>o</w:t>
      </w:r>
      <w:r w:rsidR="003B0918" w:rsidRPr="005617C7">
        <w:rPr>
          <w:rFonts w:ascii="Century Schoolbook" w:hAnsi="Century Schoolbook"/>
          <w:sz w:val="21"/>
          <w:szCs w:val="21"/>
        </w:rPr>
        <w:t xml:space="preserve"> a studenti il cui ISEE non superi 30.000 euro.</w:t>
      </w:r>
    </w:p>
    <w:p w14:paraId="3A712DC1" w14:textId="37C74A4C" w:rsidR="001F04BF" w:rsidRPr="00EF316C" w:rsidRDefault="00853517" w:rsidP="003B0918">
      <w:pPr>
        <w:ind w:left="993" w:right="707"/>
        <w:jc w:val="both"/>
        <w:rPr>
          <w:rFonts w:ascii="Century Schoolbook" w:hAnsi="Century Schoolbook"/>
          <w:sz w:val="21"/>
          <w:szCs w:val="21"/>
        </w:rPr>
      </w:pPr>
      <w:r w:rsidRPr="005617C7">
        <w:rPr>
          <w:rFonts w:ascii="Century Schoolbook" w:hAnsi="Century Schoolbook"/>
          <w:sz w:val="21"/>
          <w:szCs w:val="21"/>
        </w:rPr>
        <w:t>L’assegnazione del</w:t>
      </w:r>
      <w:r w:rsidR="00034C06" w:rsidRPr="005617C7">
        <w:rPr>
          <w:rFonts w:ascii="Century Schoolbook" w:hAnsi="Century Schoolbook"/>
          <w:sz w:val="21"/>
          <w:szCs w:val="21"/>
        </w:rPr>
        <w:t xml:space="preserve"> premio </w:t>
      </w:r>
      <w:r w:rsidRPr="005617C7">
        <w:rPr>
          <w:rFonts w:ascii="Century Schoolbook" w:hAnsi="Century Schoolbook"/>
          <w:sz w:val="21"/>
          <w:szCs w:val="21"/>
        </w:rPr>
        <w:t xml:space="preserve">avverrà sulla base </w:t>
      </w:r>
      <w:r w:rsidR="001F04BF" w:rsidRPr="005617C7">
        <w:rPr>
          <w:rFonts w:ascii="Century Schoolbook" w:hAnsi="Century Schoolbook"/>
          <w:sz w:val="21"/>
          <w:szCs w:val="21"/>
        </w:rPr>
        <w:t xml:space="preserve">della valutazione della tesi di laurea e </w:t>
      </w:r>
      <w:r w:rsidRPr="005617C7">
        <w:rPr>
          <w:rFonts w:ascii="Century Schoolbook" w:hAnsi="Century Schoolbook"/>
          <w:sz w:val="21"/>
          <w:szCs w:val="21"/>
        </w:rPr>
        <w:t>d</w:t>
      </w:r>
      <w:r w:rsidR="003B0918" w:rsidRPr="005617C7">
        <w:rPr>
          <w:rFonts w:ascii="Century Schoolbook" w:hAnsi="Century Schoolbook"/>
          <w:sz w:val="21"/>
          <w:szCs w:val="21"/>
        </w:rPr>
        <w:t>ella media dei voti</w:t>
      </w:r>
      <w:r w:rsidR="00425A83" w:rsidRPr="005617C7">
        <w:rPr>
          <w:rFonts w:ascii="Century Schoolbook" w:hAnsi="Century Schoolbook"/>
          <w:sz w:val="21"/>
          <w:szCs w:val="21"/>
        </w:rPr>
        <w:t xml:space="preserve"> ottenut</w:t>
      </w:r>
      <w:r w:rsidR="00B82B29" w:rsidRPr="005617C7">
        <w:rPr>
          <w:rFonts w:ascii="Century Schoolbook" w:hAnsi="Century Schoolbook"/>
          <w:sz w:val="21"/>
          <w:szCs w:val="21"/>
        </w:rPr>
        <w:t>i</w:t>
      </w:r>
      <w:r w:rsidRPr="005617C7">
        <w:rPr>
          <w:rFonts w:ascii="Century Schoolbook" w:hAnsi="Century Schoolbook"/>
          <w:sz w:val="21"/>
          <w:szCs w:val="21"/>
        </w:rPr>
        <w:t>.</w:t>
      </w:r>
      <w:r w:rsidR="000C30E2" w:rsidRPr="005617C7">
        <w:rPr>
          <w:rFonts w:ascii="Century Schoolbook" w:hAnsi="Century Schoolbook"/>
          <w:sz w:val="21"/>
          <w:szCs w:val="21"/>
        </w:rPr>
        <w:t xml:space="preserve"> </w:t>
      </w:r>
      <w:r w:rsidR="001F04BF" w:rsidRPr="005617C7">
        <w:rPr>
          <w:rFonts w:ascii="Century Schoolbook" w:hAnsi="Century Schoolbook"/>
          <w:sz w:val="21"/>
          <w:szCs w:val="21"/>
        </w:rPr>
        <w:t>Le tesi saranno</w:t>
      </w:r>
      <w:bookmarkStart w:id="0" w:name="_GoBack"/>
      <w:bookmarkEnd w:id="0"/>
      <w:r w:rsidR="001F04BF" w:rsidRPr="002240EC">
        <w:rPr>
          <w:rFonts w:ascii="Century Schoolbook" w:hAnsi="Century Schoolbook"/>
          <w:sz w:val="21"/>
          <w:szCs w:val="21"/>
        </w:rPr>
        <w:t xml:space="preserve"> valutate sotto il profilo della completezza e chiarezza della esposizione (e, ove presente, della originalità).</w:t>
      </w:r>
      <w:r w:rsidR="000A0A11" w:rsidRPr="002240EC">
        <w:rPr>
          <w:rFonts w:ascii="Century Schoolbook" w:hAnsi="Century Schoolbook"/>
          <w:sz w:val="21"/>
          <w:szCs w:val="21"/>
        </w:rPr>
        <w:t xml:space="preserve"> I</w:t>
      </w:r>
      <w:r w:rsidR="000A0A11" w:rsidRPr="00EF316C">
        <w:rPr>
          <w:rFonts w:ascii="Century Schoolbook" w:hAnsi="Century Schoolbook"/>
          <w:sz w:val="21"/>
          <w:szCs w:val="21"/>
        </w:rPr>
        <w:t xml:space="preserve"> partecipanti garantiscono che gli elaborati sono frutto del proprio lavoro e, quindi, liberi da obblighi nei confronti di terzi.</w:t>
      </w:r>
    </w:p>
    <w:p w14:paraId="22F525B3" w14:textId="77777777" w:rsidR="00F47158" w:rsidRPr="00EF316C" w:rsidRDefault="001551C3" w:rsidP="00F47158">
      <w:pPr>
        <w:ind w:left="993" w:right="707"/>
        <w:jc w:val="both"/>
        <w:rPr>
          <w:rFonts w:ascii="Century Schoolbook" w:hAnsi="Century Schoolbook"/>
          <w:sz w:val="21"/>
          <w:szCs w:val="21"/>
        </w:rPr>
      </w:pPr>
      <w:r w:rsidRPr="00EF316C">
        <w:rPr>
          <w:rFonts w:ascii="Century Schoolbook" w:hAnsi="Century Schoolbook"/>
          <w:sz w:val="21"/>
          <w:szCs w:val="21"/>
        </w:rPr>
        <w:t xml:space="preserve">Il giudizio in base al quale è </w:t>
      </w:r>
      <w:r w:rsidR="00F47158" w:rsidRPr="00EF316C">
        <w:rPr>
          <w:rFonts w:ascii="Century Schoolbook" w:hAnsi="Century Schoolbook"/>
          <w:sz w:val="21"/>
          <w:szCs w:val="21"/>
        </w:rPr>
        <w:t>assegna</w:t>
      </w:r>
      <w:r w:rsidRPr="00EF316C">
        <w:rPr>
          <w:rFonts w:ascii="Century Schoolbook" w:hAnsi="Century Schoolbook"/>
          <w:sz w:val="21"/>
          <w:szCs w:val="21"/>
        </w:rPr>
        <w:t>t</w:t>
      </w:r>
      <w:r w:rsidR="00034C06">
        <w:rPr>
          <w:rFonts w:ascii="Century Schoolbook" w:hAnsi="Century Schoolbook"/>
          <w:sz w:val="21"/>
          <w:szCs w:val="21"/>
        </w:rPr>
        <w:t xml:space="preserve">o il premio </w:t>
      </w:r>
      <w:r w:rsidR="00F47158" w:rsidRPr="00EF316C">
        <w:rPr>
          <w:rFonts w:ascii="Century Schoolbook" w:hAnsi="Century Schoolbook"/>
          <w:sz w:val="21"/>
          <w:szCs w:val="21"/>
        </w:rPr>
        <w:t>è insindacabile e inappellabile</w:t>
      </w:r>
      <w:r w:rsidRPr="00EF316C">
        <w:rPr>
          <w:rFonts w:ascii="Century Schoolbook" w:hAnsi="Century Schoolbook"/>
          <w:sz w:val="21"/>
          <w:szCs w:val="21"/>
        </w:rPr>
        <w:t>.</w:t>
      </w:r>
      <w:r w:rsidR="00F47158" w:rsidRPr="00EF316C">
        <w:rPr>
          <w:rFonts w:ascii="Century Schoolbook" w:hAnsi="Century Schoolbook"/>
          <w:sz w:val="21"/>
          <w:szCs w:val="21"/>
        </w:rPr>
        <w:t xml:space="preserve"> </w:t>
      </w:r>
    </w:p>
    <w:p w14:paraId="31B3FCAD" w14:textId="77777777" w:rsidR="001F04BF" w:rsidRPr="00EF316C" w:rsidRDefault="001F04BF" w:rsidP="00F47158">
      <w:pPr>
        <w:ind w:left="993" w:right="707"/>
        <w:jc w:val="both"/>
        <w:rPr>
          <w:rFonts w:ascii="Century Schoolbook" w:hAnsi="Century Schoolbook"/>
          <w:sz w:val="21"/>
          <w:szCs w:val="21"/>
        </w:rPr>
      </w:pPr>
      <w:r w:rsidRPr="00EF316C">
        <w:rPr>
          <w:rFonts w:ascii="Century Schoolbook" w:hAnsi="Century Schoolbook"/>
          <w:sz w:val="21"/>
          <w:szCs w:val="21"/>
        </w:rPr>
        <w:t xml:space="preserve">I dati personali forniti con le domande saranno trattati nel rispetto delle disposizioni e dei principi di correttezza e tutela della riservatezza di cui al D. Lgs. n. 196/2003. </w:t>
      </w:r>
    </w:p>
    <w:p w14:paraId="60F1389C" w14:textId="77777777" w:rsidR="003B0918" w:rsidRPr="00EF316C" w:rsidRDefault="00853517" w:rsidP="00853517">
      <w:pPr>
        <w:ind w:left="993" w:right="707"/>
        <w:jc w:val="both"/>
        <w:rPr>
          <w:rFonts w:ascii="Century Schoolbook" w:hAnsi="Century Schoolbook"/>
          <w:sz w:val="21"/>
          <w:szCs w:val="21"/>
        </w:rPr>
      </w:pPr>
      <w:r w:rsidRPr="00EF316C">
        <w:rPr>
          <w:rFonts w:ascii="Century Schoolbook" w:hAnsi="Century Schoolbook"/>
          <w:sz w:val="21"/>
          <w:szCs w:val="21"/>
        </w:rPr>
        <w:t>La Fondazione si riserva il diritto di procedere a tutti gli accertamenti che riterrà opportuni in merito alle dichiarazioni rese dai candidati nella domanda</w:t>
      </w:r>
      <w:r w:rsidR="003B0918" w:rsidRPr="00EF316C">
        <w:rPr>
          <w:rFonts w:ascii="Century Schoolbook" w:hAnsi="Century Schoolbook"/>
          <w:sz w:val="21"/>
          <w:szCs w:val="21"/>
        </w:rPr>
        <w:t>.</w:t>
      </w:r>
    </w:p>
    <w:p w14:paraId="2115A89E" w14:textId="737A25D1" w:rsidR="00371FB6" w:rsidRPr="00EF316C" w:rsidRDefault="00853517" w:rsidP="00371FB6">
      <w:pPr>
        <w:ind w:left="993" w:right="707"/>
        <w:jc w:val="both"/>
        <w:rPr>
          <w:rFonts w:ascii="Century Schoolbook" w:hAnsi="Century Schoolbook"/>
          <w:sz w:val="21"/>
          <w:szCs w:val="21"/>
        </w:rPr>
      </w:pPr>
      <w:r w:rsidRPr="00EF316C">
        <w:rPr>
          <w:rFonts w:ascii="Century Schoolbook" w:hAnsi="Century Schoolbook"/>
          <w:sz w:val="21"/>
          <w:szCs w:val="21"/>
        </w:rPr>
        <w:t>In caso di dichiarazioni mendaci la Fondazione procede</w:t>
      </w:r>
      <w:r w:rsidR="001551C3" w:rsidRPr="00EF316C">
        <w:rPr>
          <w:rFonts w:ascii="Century Schoolbook" w:hAnsi="Century Schoolbook"/>
          <w:sz w:val="21"/>
          <w:szCs w:val="21"/>
        </w:rPr>
        <w:t>rà</w:t>
      </w:r>
      <w:r w:rsidRPr="00EF316C">
        <w:rPr>
          <w:rFonts w:ascii="Century Schoolbook" w:hAnsi="Century Schoolbook"/>
          <w:sz w:val="21"/>
          <w:szCs w:val="21"/>
        </w:rPr>
        <w:t xml:space="preserve"> alla revoca dell’assegnazione del</w:t>
      </w:r>
      <w:r w:rsidR="00034C06">
        <w:rPr>
          <w:rFonts w:ascii="Century Schoolbook" w:hAnsi="Century Schoolbook"/>
          <w:sz w:val="21"/>
          <w:szCs w:val="21"/>
        </w:rPr>
        <w:t xml:space="preserve"> premio</w:t>
      </w:r>
      <w:r w:rsidRPr="00EF316C">
        <w:rPr>
          <w:rFonts w:ascii="Century Schoolbook" w:hAnsi="Century Schoolbook"/>
          <w:sz w:val="21"/>
          <w:szCs w:val="21"/>
        </w:rPr>
        <w:t>.</w:t>
      </w:r>
      <w:r w:rsidR="00120C59" w:rsidRPr="00EF316C">
        <w:rPr>
          <w:rFonts w:ascii="Century Schoolbook" w:hAnsi="Century Schoolbook"/>
          <w:sz w:val="21"/>
          <w:szCs w:val="21"/>
        </w:rPr>
        <w:t xml:space="preserve"> </w:t>
      </w:r>
      <w:r w:rsidRPr="00EF316C">
        <w:rPr>
          <w:rFonts w:ascii="Century Schoolbook" w:hAnsi="Century Schoolbook"/>
          <w:sz w:val="21"/>
          <w:szCs w:val="21"/>
        </w:rPr>
        <w:t>I candidati dovranno inviare a mezzo posta</w:t>
      </w:r>
      <w:r w:rsidR="002575A4">
        <w:rPr>
          <w:rFonts w:ascii="Century Schoolbook" w:hAnsi="Century Schoolbook"/>
          <w:sz w:val="21"/>
          <w:szCs w:val="21"/>
        </w:rPr>
        <w:t xml:space="preserve"> ordinaria o raccomandata senza ricevuta di ritorno</w:t>
      </w:r>
      <w:r w:rsidRPr="00EF316C">
        <w:rPr>
          <w:rFonts w:ascii="Century Schoolbook" w:hAnsi="Century Schoolbook"/>
          <w:sz w:val="21"/>
          <w:szCs w:val="21"/>
        </w:rPr>
        <w:t>, alla Fondazione Andrea  Arena, Via Crispi, n. 8 – 98121, Messina</w:t>
      </w:r>
      <w:r w:rsidR="00B67412" w:rsidRPr="00EF316C">
        <w:rPr>
          <w:rFonts w:ascii="Century Schoolbook" w:hAnsi="Century Schoolbook"/>
          <w:sz w:val="21"/>
          <w:szCs w:val="21"/>
        </w:rPr>
        <w:t>,</w:t>
      </w:r>
      <w:r w:rsidRPr="00EF316C">
        <w:rPr>
          <w:rFonts w:ascii="Century Schoolbook" w:hAnsi="Century Schoolbook"/>
          <w:sz w:val="21"/>
          <w:szCs w:val="21"/>
        </w:rPr>
        <w:t xml:space="preserve"> </w:t>
      </w:r>
      <w:r w:rsidR="00E73D07">
        <w:rPr>
          <w:rFonts w:ascii="Century Schoolbook" w:hAnsi="Century Schoolbook"/>
          <w:sz w:val="21"/>
          <w:szCs w:val="21"/>
        </w:rPr>
        <w:t>l</w:t>
      </w:r>
      <w:r w:rsidRPr="00EF316C">
        <w:rPr>
          <w:rFonts w:ascii="Century Schoolbook" w:hAnsi="Century Schoolbook"/>
          <w:sz w:val="21"/>
          <w:szCs w:val="21"/>
        </w:rPr>
        <w:t>a domanda di partecipazione redatta su apposit</w:t>
      </w:r>
      <w:r w:rsidR="004529F8" w:rsidRPr="00EF316C">
        <w:rPr>
          <w:rFonts w:ascii="Century Schoolbook" w:hAnsi="Century Schoolbook"/>
          <w:sz w:val="21"/>
          <w:szCs w:val="21"/>
        </w:rPr>
        <w:t>o</w:t>
      </w:r>
      <w:r w:rsidRPr="00EF316C">
        <w:rPr>
          <w:rFonts w:ascii="Century Schoolbook" w:hAnsi="Century Schoolbook"/>
          <w:sz w:val="21"/>
          <w:szCs w:val="21"/>
        </w:rPr>
        <w:t xml:space="preserve"> modul</w:t>
      </w:r>
      <w:r w:rsidR="004529F8" w:rsidRPr="00EF316C">
        <w:rPr>
          <w:rFonts w:ascii="Century Schoolbook" w:hAnsi="Century Schoolbook"/>
          <w:sz w:val="21"/>
          <w:szCs w:val="21"/>
        </w:rPr>
        <w:t>o</w:t>
      </w:r>
      <w:r w:rsidRPr="00EF316C">
        <w:rPr>
          <w:rFonts w:ascii="Century Schoolbook" w:hAnsi="Century Schoolbook"/>
          <w:sz w:val="21"/>
          <w:szCs w:val="21"/>
        </w:rPr>
        <w:t xml:space="preserve"> prelevabil</w:t>
      </w:r>
      <w:r w:rsidR="004529F8" w:rsidRPr="00EF316C">
        <w:rPr>
          <w:rFonts w:ascii="Century Schoolbook" w:hAnsi="Century Schoolbook"/>
          <w:sz w:val="21"/>
          <w:szCs w:val="21"/>
        </w:rPr>
        <w:t>e</w:t>
      </w:r>
      <w:r w:rsidRPr="00EF316C">
        <w:rPr>
          <w:rFonts w:ascii="Century Schoolbook" w:hAnsi="Century Schoolbook"/>
          <w:sz w:val="21"/>
          <w:szCs w:val="21"/>
        </w:rPr>
        <w:t xml:space="preserve"> dal sito </w:t>
      </w:r>
      <w:r w:rsidR="001551C3" w:rsidRPr="00EF316C">
        <w:rPr>
          <w:rFonts w:ascii="Century Schoolbook" w:hAnsi="Century Schoolbook"/>
          <w:sz w:val="21"/>
          <w:szCs w:val="21"/>
        </w:rPr>
        <w:t xml:space="preserve">web </w:t>
      </w:r>
      <w:r w:rsidRPr="00EF316C">
        <w:rPr>
          <w:rFonts w:ascii="Century Schoolbook" w:hAnsi="Century Schoolbook"/>
          <w:sz w:val="21"/>
          <w:szCs w:val="21"/>
        </w:rPr>
        <w:t>della Fondazione</w:t>
      </w:r>
      <w:r w:rsidR="001551C3" w:rsidRPr="00EF316C">
        <w:rPr>
          <w:rFonts w:ascii="Century Schoolbook" w:hAnsi="Century Schoolbook"/>
          <w:sz w:val="21"/>
          <w:szCs w:val="21"/>
        </w:rPr>
        <w:t xml:space="preserve"> </w:t>
      </w:r>
      <w:hyperlink r:id="rId8" w:history="1">
        <w:r w:rsidR="003B0918" w:rsidRPr="00EF316C">
          <w:rPr>
            <w:rStyle w:val="Collegamentoipertestuale"/>
            <w:rFonts w:ascii="Century Schoolbook" w:hAnsi="Century Schoolbook"/>
            <w:sz w:val="21"/>
            <w:szCs w:val="21"/>
          </w:rPr>
          <w:t>https://fondazioneandreaarena.wordpress.com/</w:t>
        </w:r>
      </w:hyperlink>
      <w:r w:rsidR="003B0918" w:rsidRPr="00EF316C">
        <w:rPr>
          <w:rFonts w:ascii="Century Schoolbook" w:hAnsi="Century Schoolbook"/>
          <w:sz w:val="21"/>
          <w:szCs w:val="21"/>
        </w:rPr>
        <w:t xml:space="preserve"> </w:t>
      </w:r>
      <w:r w:rsidRPr="00EF316C">
        <w:rPr>
          <w:rFonts w:ascii="Century Schoolbook" w:hAnsi="Century Schoolbook"/>
          <w:sz w:val="21"/>
          <w:szCs w:val="21"/>
        </w:rPr>
        <w:t xml:space="preserve">entro e non oltre il </w:t>
      </w:r>
      <w:r w:rsidR="005617C7">
        <w:rPr>
          <w:rFonts w:ascii="Century Schoolbook" w:hAnsi="Century Schoolbook"/>
          <w:b/>
          <w:sz w:val="21"/>
          <w:szCs w:val="21"/>
        </w:rPr>
        <w:t>1</w:t>
      </w:r>
      <w:r w:rsidR="00371FB6" w:rsidRPr="009159EC">
        <w:rPr>
          <w:rFonts w:ascii="Century Schoolbook" w:hAnsi="Century Schoolbook"/>
          <w:b/>
          <w:sz w:val="21"/>
          <w:szCs w:val="21"/>
        </w:rPr>
        <w:t>0</w:t>
      </w:r>
      <w:r w:rsidR="00652EF7" w:rsidRPr="009159EC">
        <w:rPr>
          <w:rFonts w:ascii="Century Schoolbook" w:hAnsi="Century Schoolbook"/>
          <w:b/>
          <w:sz w:val="21"/>
          <w:szCs w:val="21"/>
        </w:rPr>
        <w:t xml:space="preserve"> </w:t>
      </w:r>
      <w:r w:rsidR="005617C7">
        <w:rPr>
          <w:rFonts w:ascii="Century Schoolbook" w:hAnsi="Century Schoolbook"/>
          <w:b/>
          <w:sz w:val="21"/>
          <w:szCs w:val="21"/>
        </w:rPr>
        <w:t xml:space="preserve">novembre </w:t>
      </w:r>
      <w:r w:rsidRPr="009159EC">
        <w:rPr>
          <w:rFonts w:ascii="Century Schoolbook" w:hAnsi="Century Schoolbook"/>
          <w:b/>
          <w:sz w:val="21"/>
          <w:szCs w:val="21"/>
        </w:rPr>
        <w:t>20</w:t>
      </w:r>
      <w:r w:rsidR="00E73D07">
        <w:rPr>
          <w:rFonts w:ascii="Century Schoolbook" w:hAnsi="Century Schoolbook"/>
          <w:b/>
          <w:sz w:val="21"/>
          <w:szCs w:val="21"/>
        </w:rPr>
        <w:t>2</w:t>
      </w:r>
      <w:r w:rsidR="005D26D3">
        <w:rPr>
          <w:rFonts w:ascii="Century Schoolbook" w:hAnsi="Century Schoolbook"/>
          <w:b/>
          <w:sz w:val="21"/>
          <w:szCs w:val="21"/>
        </w:rPr>
        <w:t>1</w:t>
      </w:r>
      <w:r w:rsidRPr="00EF316C">
        <w:rPr>
          <w:rFonts w:ascii="Century Schoolbook" w:hAnsi="Century Schoolbook"/>
          <w:sz w:val="21"/>
          <w:szCs w:val="21"/>
        </w:rPr>
        <w:t>.</w:t>
      </w:r>
      <w:r w:rsidR="000A0A11" w:rsidRPr="00EF316C">
        <w:rPr>
          <w:rFonts w:ascii="Century Schoolbook" w:hAnsi="Century Schoolbook"/>
          <w:sz w:val="21"/>
          <w:szCs w:val="21"/>
        </w:rPr>
        <w:t xml:space="preserve"> Alla domanda dovrà essere allegata, a pena di esclusione, la seguente documentazione: </w:t>
      </w:r>
      <w:r w:rsidR="00120C59" w:rsidRPr="00EF316C">
        <w:rPr>
          <w:rFonts w:ascii="Century Schoolbook" w:hAnsi="Century Schoolbook"/>
          <w:sz w:val="21"/>
          <w:szCs w:val="21"/>
        </w:rPr>
        <w:t xml:space="preserve">1. certificato di laurea (con indicazione </w:t>
      </w:r>
      <w:r w:rsidR="009159EC">
        <w:rPr>
          <w:rFonts w:ascii="Century Schoolbook" w:hAnsi="Century Schoolbook"/>
          <w:sz w:val="21"/>
          <w:szCs w:val="21"/>
        </w:rPr>
        <w:t xml:space="preserve">degli esami </w:t>
      </w:r>
      <w:r w:rsidR="00120C59" w:rsidRPr="00EF316C">
        <w:rPr>
          <w:rFonts w:ascii="Century Schoolbook" w:hAnsi="Century Schoolbook"/>
          <w:sz w:val="21"/>
          <w:szCs w:val="21"/>
        </w:rPr>
        <w:t xml:space="preserve">sostenute, dei relativi voti conseguiti e della media aritmetica); 2. tesi di laurea </w:t>
      </w:r>
      <w:r w:rsidR="00B67412" w:rsidRPr="00EF316C">
        <w:rPr>
          <w:rFonts w:ascii="Century Schoolbook" w:hAnsi="Century Schoolbook"/>
          <w:sz w:val="21"/>
          <w:szCs w:val="21"/>
        </w:rPr>
        <w:t xml:space="preserve">su cd </w:t>
      </w:r>
      <w:r w:rsidR="00120C59" w:rsidRPr="00EF316C">
        <w:rPr>
          <w:rFonts w:ascii="Century Schoolbook" w:hAnsi="Century Schoolbook"/>
          <w:sz w:val="21"/>
          <w:szCs w:val="21"/>
        </w:rPr>
        <w:t xml:space="preserve">in formato pdf; 3. </w:t>
      </w:r>
      <w:r w:rsidR="00120C59" w:rsidRPr="00EF316C">
        <w:rPr>
          <w:rFonts w:ascii="Century Schoolbook" w:hAnsi="Century Schoolbook"/>
          <w:i/>
          <w:sz w:val="21"/>
          <w:szCs w:val="21"/>
        </w:rPr>
        <w:t>abstract</w:t>
      </w:r>
      <w:r w:rsidR="00120C59" w:rsidRPr="00EF316C">
        <w:rPr>
          <w:rFonts w:ascii="Century Schoolbook" w:hAnsi="Century Schoolbook"/>
          <w:sz w:val="21"/>
          <w:szCs w:val="21"/>
        </w:rPr>
        <w:t xml:space="preserve"> della tesi (max 1000 battute spazi esclusi) in formato cartaceo; 4. curriculum </w:t>
      </w:r>
      <w:proofErr w:type="gramStart"/>
      <w:r w:rsidR="00120C59" w:rsidRPr="00EF316C">
        <w:rPr>
          <w:rFonts w:ascii="Century Schoolbook" w:hAnsi="Century Schoolbook"/>
          <w:sz w:val="21"/>
          <w:szCs w:val="21"/>
        </w:rPr>
        <w:t>vitae;  5</w:t>
      </w:r>
      <w:proofErr w:type="gramEnd"/>
      <w:r w:rsidR="00120C59" w:rsidRPr="00EF316C">
        <w:rPr>
          <w:rFonts w:ascii="Century Schoolbook" w:hAnsi="Century Schoolbook"/>
          <w:sz w:val="21"/>
          <w:szCs w:val="21"/>
        </w:rPr>
        <w:t xml:space="preserve">. una fotografia </w:t>
      </w:r>
      <w:proofErr w:type="spellStart"/>
      <w:r w:rsidR="00120C59" w:rsidRPr="00EF316C">
        <w:rPr>
          <w:rFonts w:ascii="Century Schoolbook" w:hAnsi="Century Schoolbook"/>
          <w:sz w:val="21"/>
          <w:szCs w:val="21"/>
        </w:rPr>
        <w:t>retrofirmata</w:t>
      </w:r>
      <w:proofErr w:type="spellEnd"/>
      <w:r w:rsidR="00120C59" w:rsidRPr="00EF316C">
        <w:rPr>
          <w:rFonts w:ascii="Century Schoolbook" w:hAnsi="Century Schoolbook"/>
          <w:sz w:val="21"/>
          <w:szCs w:val="21"/>
        </w:rPr>
        <w:t xml:space="preserve"> formato tessera; 6. stato di famiglia; 7. modello ISEE; 8. dichiarazione di non aver già beneficiato di altra Borsa Arena</w:t>
      </w:r>
      <w:r w:rsidR="009159EC">
        <w:rPr>
          <w:rFonts w:ascii="Century Schoolbook" w:hAnsi="Century Schoolbook"/>
          <w:sz w:val="21"/>
          <w:szCs w:val="21"/>
        </w:rPr>
        <w:t xml:space="preserve"> e di non essere titolare di una borsa di dottorato</w:t>
      </w:r>
      <w:r w:rsidR="00120C59" w:rsidRPr="00EF316C">
        <w:rPr>
          <w:rFonts w:ascii="Century Schoolbook" w:hAnsi="Century Schoolbook"/>
          <w:sz w:val="21"/>
          <w:szCs w:val="21"/>
        </w:rPr>
        <w:t>; 9. consenso al trattamento dei dati personali (modello privacy).</w:t>
      </w:r>
    </w:p>
    <w:p w14:paraId="56F2771C" w14:textId="77777777" w:rsidR="00C84013" w:rsidRPr="00EF316C" w:rsidRDefault="000C61EF" w:rsidP="00371FB6">
      <w:pPr>
        <w:ind w:left="993" w:right="707"/>
        <w:jc w:val="both"/>
        <w:rPr>
          <w:rFonts w:ascii="Century Schoolbook" w:hAnsi="Century Schoolbook"/>
          <w:i/>
          <w:sz w:val="21"/>
          <w:szCs w:val="21"/>
        </w:rPr>
      </w:pPr>
      <w:r w:rsidRPr="00EF316C">
        <w:rPr>
          <w:rFonts w:ascii="Century Schoolbook" w:hAnsi="Century Schoolbook"/>
          <w:sz w:val="21"/>
          <w:szCs w:val="21"/>
        </w:rPr>
        <w:tab/>
      </w:r>
      <w:r w:rsidR="00C84013" w:rsidRPr="00EF316C">
        <w:rPr>
          <w:rFonts w:ascii="Century Schoolbook" w:hAnsi="Century Schoolbook"/>
          <w:sz w:val="21"/>
          <w:szCs w:val="21"/>
        </w:rPr>
        <w:tab/>
        <w:t xml:space="preserve">Messina, </w:t>
      </w:r>
      <w:r w:rsidR="00371FB6" w:rsidRPr="00EF316C">
        <w:rPr>
          <w:rFonts w:ascii="Century Schoolbook" w:hAnsi="Century Schoolbook"/>
          <w:sz w:val="21"/>
          <w:szCs w:val="21"/>
        </w:rPr>
        <w:t>30</w:t>
      </w:r>
      <w:r w:rsidR="00F947E4" w:rsidRPr="00EF316C">
        <w:rPr>
          <w:rFonts w:ascii="Century Schoolbook" w:hAnsi="Century Schoolbook"/>
          <w:sz w:val="21"/>
          <w:szCs w:val="21"/>
        </w:rPr>
        <w:t>/</w:t>
      </w:r>
      <w:r w:rsidR="00371FB6" w:rsidRPr="00EF316C">
        <w:rPr>
          <w:rFonts w:ascii="Century Schoolbook" w:hAnsi="Century Schoolbook"/>
          <w:sz w:val="21"/>
          <w:szCs w:val="21"/>
        </w:rPr>
        <w:t>0</w:t>
      </w:r>
      <w:r w:rsidR="00170924">
        <w:rPr>
          <w:rFonts w:ascii="Century Schoolbook" w:hAnsi="Century Schoolbook"/>
          <w:sz w:val="21"/>
          <w:szCs w:val="21"/>
        </w:rPr>
        <w:t>9</w:t>
      </w:r>
      <w:r w:rsidR="00F947E4" w:rsidRPr="00EF316C">
        <w:rPr>
          <w:rFonts w:ascii="Century Schoolbook" w:hAnsi="Century Schoolbook"/>
          <w:sz w:val="21"/>
          <w:szCs w:val="21"/>
        </w:rPr>
        <w:t>/20</w:t>
      </w:r>
      <w:r w:rsidR="00E73D07">
        <w:rPr>
          <w:rFonts w:ascii="Century Schoolbook" w:hAnsi="Century Schoolbook"/>
          <w:sz w:val="21"/>
          <w:szCs w:val="21"/>
        </w:rPr>
        <w:t>2</w:t>
      </w:r>
      <w:r w:rsidR="005D26D3">
        <w:rPr>
          <w:rFonts w:ascii="Century Schoolbook" w:hAnsi="Century Schoolbook"/>
          <w:sz w:val="21"/>
          <w:szCs w:val="21"/>
        </w:rPr>
        <w:t>1</w:t>
      </w:r>
      <w:r w:rsidR="00B74A2E" w:rsidRPr="00EF316C">
        <w:rPr>
          <w:rFonts w:ascii="Century Schoolbook" w:hAnsi="Century Schoolbook"/>
          <w:sz w:val="21"/>
          <w:szCs w:val="21"/>
        </w:rPr>
        <w:t xml:space="preserve"> </w:t>
      </w:r>
      <w:r w:rsidR="00C84013" w:rsidRPr="00EF316C">
        <w:rPr>
          <w:rFonts w:ascii="Century Schoolbook" w:hAnsi="Century Schoolbook"/>
          <w:sz w:val="21"/>
          <w:szCs w:val="21"/>
        </w:rPr>
        <w:tab/>
      </w:r>
      <w:r w:rsidR="00C84013" w:rsidRPr="00EF316C">
        <w:rPr>
          <w:rFonts w:ascii="Century Schoolbook" w:hAnsi="Century Schoolbook"/>
          <w:sz w:val="21"/>
          <w:szCs w:val="21"/>
        </w:rPr>
        <w:tab/>
      </w:r>
      <w:r w:rsidR="00C84013" w:rsidRPr="00EF316C">
        <w:rPr>
          <w:rFonts w:ascii="Century Schoolbook" w:hAnsi="Century Schoolbook"/>
          <w:sz w:val="21"/>
          <w:szCs w:val="21"/>
        </w:rPr>
        <w:tab/>
      </w:r>
      <w:r w:rsidR="00170924">
        <w:rPr>
          <w:rFonts w:ascii="Century Schoolbook" w:hAnsi="Century Schoolbook"/>
          <w:sz w:val="21"/>
          <w:szCs w:val="21"/>
        </w:rPr>
        <w:tab/>
      </w:r>
      <w:r w:rsidR="00C84013" w:rsidRPr="00EF316C">
        <w:rPr>
          <w:rFonts w:ascii="Century Schoolbook" w:hAnsi="Century Schoolbook"/>
          <w:i/>
          <w:sz w:val="21"/>
          <w:szCs w:val="21"/>
        </w:rPr>
        <w:t>Il Presidente</w:t>
      </w:r>
    </w:p>
    <w:p w14:paraId="2ED0527A" w14:textId="77777777" w:rsidR="00853517" w:rsidRPr="00EF316C" w:rsidRDefault="00C84013" w:rsidP="00C20517">
      <w:pPr>
        <w:widowControl w:val="0"/>
        <w:jc w:val="both"/>
        <w:rPr>
          <w:sz w:val="21"/>
          <w:szCs w:val="21"/>
        </w:rPr>
      </w:pPr>
      <w:r w:rsidRPr="00EF316C">
        <w:rPr>
          <w:rFonts w:ascii="Century Schoolbook" w:hAnsi="Century Schoolbook"/>
          <w:i/>
          <w:sz w:val="21"/>
          <w:szCs w:val="21"/>
        </w:rPr>
        <w:tab/>
      </w:r>
      <w:r w:rsidR="000C61EF" w:rsidRPr="00EF316C">
        <w:rPr>
          <w:rFonts w:ascii="Century Schoolbook" w:hAnsi="Century Schoolbook"/>
          <w:i/>
          <w:sz w:val="21"/>
          <w:szCs w:val="21"/>
        </w:rPr>
        <w:tab/>
      </w:r>
      <w:r w:rsidRPr="00EF316C">
        <w:rPr>
          <w:rFonts w:ascii="Century Schoolbook" w:hAnsi="Century Schoolbook"/>
          <w:i/>
          <w:sz w:val="21"/>
          <w:szCs w:val="21"/>
        </w:rPr>
        <w:tab/>
      </w:r>
      <w:r w:rsidRPr="00EF316C">
        <w:rPr>
          <w:rFonts w:ascii="Century Schoolbook" w:hAnsi="Century Schoolbook"/>
          <w:i/>
          <w:sz w:val="21"/>
          <w:szCs w:val="21"/>
        </w:rPr>
        <w:tab/>
      </w:r>
      <w:r w:rsidRPr="00EF316C">
        <w:rPr>
          <w:rFonts w:ascii="Century Schoolbook" w:hAnsi="Century Schoolbook"/>
          <w:i/>
          <w:sz w:val="21"/>
          <w:szCs w:val="21"/>
        </w:rPr>
        <w:tab/>
      </w:r>
      <w:r w:rsidRPr="00EF316C">
        <w:rPr>
          <w:rFonts w:ascii="Century Schoolbook" w:hAnsi="Century Schoolbook"/>
          <w:i/>
          <w:sz w:val="21"/>
          <w:szCs w:val="21"/>
        </w:rPr>
        <w:tab/>
      </w:r>
      <w:r w:rsidRPr="00EF316C">
        <w:rPr>
          <w:rFonts w:ascii="Century Schoolbook" w:hAnsi="Century Schoolbook"/>
          <w:i/>
          <w:sz w:val="21"/>
          <w:szCs w:val="21"/>
        </w:rPr>
        <w:tab/>
      </w:r>
      <w:r w:rsidRPr="00EF316C">
        <w:rPr>
          <w:rFonts w:ascii="Century Schoolbook" w:hAnsi="Century Schoolbook"/>
          <w:i/>
          <w:sz w:val="21"/>
          <w:szCs w:val="21"/>
        </w:rPr>
        <w:tab/>
        <w:t xml:space="preserve">(Prof. Luigi </w:t>
      </w:r>
      <w:proofErr w:type="spellStart"/>
      <w:r w:rsidRPr="00EF316C">
        <w:rPr>
          <w:rFonts w:ascii="Century Schoolbook" w:hAnsi="Century Schoolbook"/>
          <w:i/>
          <w:sz w:val="21"/>
          <w:szCs w:val="21"/>
        </w:rPr>
        <w:t>Ferlazzo</w:t>
      </w:r>
      <w:proofErr w:type="spellEnd"/>
      <w:r w:rsidRPr="00EF316C">
        <w:rPr>
          <w:rFonts w:ascii="Century Schoolbook" w:hAnsi="Century Schoolbook"/>
          <w:i/>
          <w:sz w:val="21"/>
          <w:szCs w:val="21"/>
        </w:rPr>
        <w:t xml:space="preserve"> Natoli)</w:t>
      </w:r>
      <w:r w:rsidRPr="00EF316C">
        <w:rPr>
          <w:rFonts w:ascii="Century Schoolbook" w:hAnsi="Century Schoolbook"/>
          <w:sz w:val="21"/>
          <w:szCs w:val="21"/>
        </w:rPr>
        <w:tab/>
      </w:r>
      <w:r w:rsidRPr="00EF316C">
        <w:rPr>
          <w:sz w:val="21"/>
          <w:szCs w:val="21"/>
        </w:rPr>
        <w:tab/>
      </w:r>
    </w:p>
    <w:p w14:paraId="08F8DBFA" w14:textId="77777777" w:rsidR="003B0918" w:rsidRPr="00EF316C" w:rsidRDefault="003B0918" w:rsidP="00C20517">
      <w:pPr>
        <w:widowControl w:val="0"/>
        <w:jc w:val="both"/>
        <w:rPr>
          <w:sz w:val="21"/>
          <w:szCs w:val="21"/>
        </w:rPr>
      </w:pPr>
    </w:p>
    <w:p w14:paraId="4E1BCE80" w14:textId="77777777" w:rsidR="00415485" w:rsidRDefault="00415485" w:rsidP="00415485">
      <w:pPr>
        <w:ind w:left="4248" w:firstLine="708"/>
        <w:rPr>
          <w:szCs w:val="20"/>
        </w:rPr>
      </w:pPr>
    </w:p>
    <w:p w14:paraId="1BCDE5AF" w14:textId="77777777" w:rsidR="00EF316C" w:rsidRDefault="00EF316C" w:rsidP="00415485">
      <w:pPr>
        <w:ind w:left="4248" w:firstLine="708"/>
        <w:rPr>
          <w:szCs w:val="20"/>
        </w:rPr>
      </w:pPr>
    </w:p>
    <w:p w14:paraId="44F1349A" w14:textId="77777777" w:rsidR="00EF316C" w:rsidRDefault="00EF316C" w:rsidP="00415485">
      <w:pPr>
        <w:ind w:left="4248" w:firstLine="708"/>
        <w:rPr>
          <w:szCs w:val="20"/>
        </w:rPr>
      </w:pPr>
    </w:p>
    <w:p w14:paraId="747BE377" w14:textId="77777777" w:rsidR="00EF316C" w:rsidRDefault="00EF316C" w:rsidP="00415485">
      <w:pPr>
        <w:ind w:left="4248" w:firstLine="708"/>
        <w:rPr>
          <w:szCs w:val="20"/>
        </w:rPr>
      </w:pPr>
    </w:p>
    <w:p w14:paraId="4FD23F2B" w14:textId="77777777" w:rsidR="00EF316C" w:rsidRDefault="00EF316C" w:rsidP="00415485">
      <w:pPr>
        <w:ind w:left="4248" w:firstLine="708"/>
        <w:rPr>
          <w:szCs w:val="20"/>
        </w:rPr>
      </w:pPr>
    </w:p>
    <w:p w14:paraId="4FCE4709" w14:textId="77777777" w:rsidR="00415485" w:rsidRDefault="00415485" w:rsidP="00415485">
      <w:pPr>
        <w:ind w:left="4248" w:firstLine="708"/>
        <w:rPr>
          <w:szCs w:val="20"/>
        </w:rPr>
      </w:pPr>
      <w:r>
        <w:rPr>
          <w:szCs w:val="20"/>
        </w:rPr>
        <w:t>Spett.le</w:t>
      </w:r>
    </w:p>
    <w:p w14:paraId="37880C1F" w14:textId="77777777" w:rsidR="00415485" w:rsidRDefault="00415485" w:rsidP="00415485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FONDAZIONE ANDREA ARENA</w:t>
      </w:r>
    </w:p>
    <w:p w14:paraId="7945D1A8" w14:textId="77777777" w:rsidR="00415485" w:rsidRDefault="00415485" w:rsidP="00415485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Via F. Crispi n. 8</w:t>
      </w:r>
    </w:p>
    <w:p w14:paraId="0689166B" w14:textId="77777777" w:rsidR="00415485" w:rsidRDefault="00415485" w:rsidP="00415485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98121 Messina</w:t>
      </w:r>
    </w:p>
    <w:p w14:paraId="542DA810" w14:textId="77777777" w:rsidR="00415485" w:rsidRDefault="00415485" w:rsidP="00415485">
      <w:pPr>
        <w:spacing w:line="480" w:lineRule="auto"/>
        <w:rPr>
          <w:szCs w:val="20"/>
        </w:rPr>
      </w:pPr>
    </w:p>
    <w:p w14:paraId="7695598E" w14:textId="77777777" w:rsidR="00415485" w:rsidRDefault="00415485" w:rsidP="00415485">
      <w:pPr>
        <w:spacing w:line="480" w:lineRule="auto"/>
        <w:rPr>
          <w:szCs w:val="20"/>
        </w:rPr>
      </w:pPr>
      <w:r>
        <w:rPr>
          <w:szCs w:val="20"/>
        </w:rPr>
        <w:t xml:space="preserve">… I…  </w:t>
      </w:r>
      <w:proofErr w:type="spellStart"/>
      <w:r>
        <w:rPr>
          <w:szCs w:val="20"/>
        </w:rPr>
        <w:t>sottoscritt</w:t>
      </w:r>
      <w:proofErr w:type="spellEnd"/>
      <w:r>
        <w:rPr>
          <w:szCs w:val="20"/>
        </w:rPr>
        <w:t xml:space="preserve"> …………………………………………………………………………</w:t>
      </w:r>
      <w:proofErr w:type="gramStart"/>
      <w:r>
        <w:rPr>
          <w:szCs w:val="20"/>
        </w:rPr>
        <w:t>…….</w:t>
      </w:r>
      <w:proofErr w:type="gramEnd"/>
      <w:r>
        <w:rPr>
          <w:szCs w:val="20"/>
        </w:rPr>
        <w:t xml:space="preserve">. </w:t>
      </w:r>
      <w:proofErr w:type="spellStart"/>
      <w:proofErr w:type="gramStart"/>
      <w:r>
        <w:rPr>
          <w:szCs w:val="20"/>
        </w:rPr>
        <w:t>nat</w:t>
      </w:r>
      <w:proofErr w:type="spellEnd"/>
      <w:r>
        <w:rPr>
          <w:szCs w:val="20"/>
        </w:rPr>
        <w:t>..</w:t>
      </w:r>
      <w:proofErr w:type="gramEnd"/>
      <w:r>
        <w:rPr>
          <w:szCs w:val="20"/>
        </w:rPr>
        <w:t xml:space="preserve">  a ………………………</w:t>
      </w:r>
      <w:proofErr w:type="gramStart"/>
      <w:r>
        <w:rPr>
          <w:szCs w:val="20"/>
        </w:rPr>
        <w:t>…….</w:t>
      </w:r>
      <w:proofErr w:type="gramEnd"/>
      <w:r>
        <w:rPr>
          <w:szCs w:val="20"/>
        </w:rPr>
        <w:t>. (prov. ………) il ……………………………………</w:t>
      </w:r>
      <w:proofErr w:type="gramStart"/>
      <w:r>
        <w:rPr>
          <w:szCs w:val="20"/>
        </w:rPr>
        <w:t>…….</w:t>
      </w:r>
      <w:proofErr w:type="gramEnd"/>
      <w:r>
        <w:rPr>
          <w:szCs w:val="20"/>
        </w:rPr>
        <w:t>. residente a …………………………….  in via …………………………………………………</w:t>
      </w:r>
    </w:p>
    <w:p w14:paraId="5A99A46E" w14:textId="77777777" w:rsidR="00415485" w:rsidRDefault="00415485" w:rsidP="00415485">
      <w:pPr>
        <w:spacing w:line="480" w:lineRule="auto"/>
        <w:rPr>
          <w:szCs w:val="20"/>
        </w:rPr>
      </w:pPr>
      <w:proofErr w:type="spellStart"/>
      <w:r>
        <w:rPr>
          <w:szCs w:val="20"/>
        </w:rPr>
        <w:t>tel</w:t>
      </w:r>
      <w:proofErr w:type="spellEnd"/>
      <w:r>
        <w:rPr>
          <w:szCs w:val="20"/>
        </w:rPr>
        <w:t xml:space="preserve"> …</w:t>
      </w:r>
      <w:proofErr w:type="gramStart"/>
      <w:r>
        <w:rPr>
          <w:szCs w:val="20"/>
        </w:rPr>
        <w:t>…….</w:t>
      </w:r>
      <w:proofErr w:type="gramEnd"/>
      <w:r>
        <w:rPr>
          <w:szCs w:val="20"/>
        </w:rPr>
        <w:t>……………     e-mail ……………………………………</w:t>
      </w:r>
      <w:proofErr w:type="gramStart"/>
      <w:r>
        <w:rPr>
          <w:szCs w:val="20"/>
        </w:rPr>
        <w:t>…….</w:t>
      </w:r>
      <w:proofErr w:type="gramEnd"/>
      <w:r>
        <w:rPr>
          <w:szCs w:val="20"/>
        </w:rPr>
        <w:t xml:space="preserve">………………………. cod. </w:t>
      </w:r>
      <w:proofErr w:type="spellStart"/>
      <w:r>
        <w:rPr>
          <w:szCs w:val="20"/>
        </w:rPr>
        <w:t>fisc</w:t>
      </w:r>
      <w:proofErr w:type="spellEnd"/>
      <w:r>
        <w:rPr>
          <w:szCs w:val="20"/>
        </w:rPr>
        <w:t xml:space="preserve">. ………………………………….  </w:t>
      </w:r>
    </w:p>
    <w:p w14:paraId="5345F5F0" w14:textId="77777777" w:rsidR="00415485" w:rsidRDefault="00415485" w:rsidP="00415485">
      <w:pPr>
        <w:spacing w:line="480" w:lineRule="auto"/>
        <w:rPr>
          <w:szCs w:val="20"/>
        </w:rPr>
      </w:pPr>
      <w:r>
        <w:rPr>
          <w:szCs w:val="20"/>
        </w:rPr>
        <w:t>avendo conseguito:</w:t>
      </w:r>
    </w:p>
    <w:p w14:paraId="3DF8DA32" w14:textId="77777777" w:rsidR="006A6306" w:rsidRDefault="00415485" w:rsidP="00201412">
      <w:pPr>
        <w:spacing w:line="480" w:lineRule="auto"/>
        <w:ind w:left="720"/>
        <w:rPr>
          <w:szCs w:val="20"/>
        </w:rPr>
      </w:pPr>
      <w:r>
        <w:rPr>
          <w:szCs w:val="20"/>
        </w:rPr>
        <w:t xml:space="preserve">la laurea </w:t>
      </w:r>
      <w:r w:rsidR="00C63ED4">
        <w:rPr>
          <w:szCs w:val="20"/>
        </w:rPr>
        <w:t>in ………………………………</w:t>
      </w:r>
      <w:proofErr w:type="gramStart"/>
      <w:r w:rsidR="00C63ED4">
        <w:rPr>
          <w:szCs w:val="20"/>
        </w:rPr>
        <w:t>…….</w:t>
      </w:r>
      <w:proofErr w:type="gramEnd"/>
      <w:r w:rsidR="00C63ED4">
        <w:rPr>
          <w:szCs w:val="20"/>
        </w:rPr>
        <w:t>. presso il Dipartimento di …………………. d</w:t>
      </w:r>
      <w:r>
        <w:rPr>
          <w:szCs w:val="20"/>
        </w:rPr>
        <w:t>ell’Università di Messina in data</w:t>
      </w:r>
      <w:proofErr w:type="gramStart"/>
      <w:r>
        <w:rPr>
          <w:szCs w:val="20"/>
        </w:rPr>
        <w:t xml:space="preserve"> </w:t>
      </w:r>
      <w:r w:rsidR="00201412">
        <w:rPr>
          <w:szCs w:val="20"/>
        </w:rPr>
        <w:t>..</w:t>
      </w:r>
      <w:proofErr w:type="gramEnd"/>
      <w:r>
        <w:rPr>
          <w:szCs w:val="20"/>
        </w:rPr>
        <w:t xml:space="preserve">………… con votazione </w:t>
      </w:r>
      <w:r w:rsidR="00201412">
        <w:rPr>
          <w:szCs w:val="20"/>
        </w:rPr>
        <w:t xml:space="preserve">finale </w:t>
      </w:r>
      <w:r>
        <w:rPr>
          <w:szCs w:val="20"/>
        </w:rPr>
        <w:t>……………</w:t>
      </w:r>
      <w:r w:rsidR="00E3736F">
        <w:rPr>
          <w:szCs w:val="20"/>
        </w:rPr>
        <w:t>…….</w:t>
      </w:r>
      <w:r>
        <w:rPr>
          <w:szCs w:val="20"/>
        </w:rPr>
        <w:t xml:space="preserve">.. </w:t>
      </w:r>
    </w:p>
    <w:p w14:paraId="0ED77A1F" w14:textId="77777777" w:rsidR="00415485" w:rsidRDefault="00201412" w:rsidP="00201412">
      <w:pPr>
        <w:spacing w:line="480" w:lineRule="auto"/>
        <w:ind w:left="720"/>
        <w:rPr>
          <w:szCs w:val="20"/>
        </w:rPr>
      </w:pPr>
      <w:r>
        <w:rPr>
          <w:szCs w:val="20"/>
        </w:rPr>
        <w:t>e votazione media degli esami di profitto relativi a tutto il corso di studi (triennale e magistrale) pari a ……………</w:t>
      </w:r>
      <w:r w:rsidR="006A6306">
        <w:rPr>
          <w:szCs w:val="20"/>
        </w:rPr>
        <w:t xml:space="preserve"> (riportare il risultato della media aritmetica senza arrotondamenti)</w:t>
      </w:r>
    </w:p>
    <w:p w14:paraId="7B74B573" w14:textId="77777777" w:rsidR="00201412" w:rsidRDefault="00201412" w:rsidP="00201412">
      <w:pPr>
        <w:spacing w:line="480" w:lineRule="auto"/>
        <w:ind w:left="720"/>
        <w:rPr>
          <w:szCs w:val="20"/>
        </w:rPr>
      </w:pPr>
      <w:r>
        <w:rPr>
          <w:szCs w:val="20"/>
        </w:rPr>
        <w:t>tesi in ………………………………. relatore Prof. ……………………………. dal titolo …………………………………………………….</w:t>
      </w:r>
    </w:p>
    <w:p w14:paraId="4761F3D7" w14:textId="77777777" w:rsidR="00415485" w:rsidRDefault="00415485" w:rsidP="00415485">
      <w:pPr>
        <w:spacing w:line="480" w:lineRule="auto"/>
        <w:jc w:val="center"/>
        <w:rPr>
          <w:szCs w:val="20"/>
        </w:rPr>
      </w:pPr>
      <w:r>
        <w:rPr>
          <w:szCs w:val="20"/>
        </w:rPr>
        <w:t>CHIEDE</w:t>
      </w:r>
    </w:p>
    <w:p w14:paraId="13D44AB6" w14:textId="77777777" w:rsidR="00415485" w:rsidRDefault="00415485" w:rsidP="00415485">
      <w:pPr>
        <w:spacing w:line="480" w:lineRule="auto"/>
        <w:jc w:val="both"/>
        <w:rPr>
          <w:szCs w:val="20"/>
        </w:rPr>
      </w:pPr>
      <w:r>
        <w:rPr>
          <w:szCs w:val="20"/>
        </w:rPr>
        <w:t xml:space="preserve">di poter partecipare al concorso per l’assegnazione di </w:t>
      </w:r>
      <w:r w:rsidR="009159EC">
        <w:rPr>
          <w:szCs w:val="20"/>
        </w:rPr>
        <w:t xml:space="preserve">quattro </w:t>
      </w:r>
      <w:r w:rsidR="00034C06">
        <w:rPr>
          <w:szCs w:val="20"/>
        </w:rPr>
        <w:t xml:space="preserve">premi </w:t>
      </w:r>
      <w:r>
        <w:rPr>
          <w:szCs w:val="20"/>
        </w:rPr>
        <w:t>di € 1.000 ai sensi di quanto disposto dal bando della Fondazione Andrea Arena, di cui dichiara di esserne a conoscenza e di accettarne incondizionatamente le norme.</w:t>
      </w:r>
    </w:p>
    <w:p w14:paraId="5242E628" w14:textId="77777777" w:rsidR="00415485" w:rsidRDefault="00415485" w:rsidP="00415485">
      <w:pPr>
        <w:spacing w:line="480" w:lineRule="auto"/>
        <w:jc w:val="center"/>
        <w:rPr>
          <w:szCs w:val="20"/>
        </w:rPr>
      </w:pPr>
      <w:r>
        <w:rPr>
          <w:szCs w:val="20"/>
        </w:rPr>
        <w:t>SI IMPEGNA</w:t>
      </w:r>
    </w:p>
    <w:p w14:paraId="6B8475A7" w14:textId="77777777" w:rsidR="00415485" w:rsidRDefault="00415485" w:rsidP="00415485">
      <w:pPr>
        <w:spacing w:line="480" w:lineRule="auto"/>
        <w:rPr>
          <w:szCs w:val="20"/>
        </w:rPr>
      </w:pPr>
      <w:r>
        <w:rPr>
          <w:szCs w:val="20"/>
        </w:rPr>
        <w:t>ad allegare, contestualmente alla presentazione della domanda, tutti i documenti richiesti dalla Fondazione, specificati nell’allegato A, pena l’esclusione dal concorso.</w:t>
      </w:r>
    </w:p>
    <w:p w14:paraId="53A281CD" w14:textId="77777777" w:rsidR="00415485" w:rsidRDefault="00415485" w:rsidP="00415485">
      <w:pPr>
        <w:spacing w:line="480" w:lineRule="auto"/>
        <w:rPr>
          <w:szCs w:val="20"/>
        </w:rPr>
      </w:pPr>
      <w:r>
        <w:rPr>
          <w:szCs w:val="20"/>
        </w:rPr>
        <w:t>Data …………………….</w:t>
      </w:r>
    </w:p>
    <w:p w14:paraId="1C5A7250" w14:textId="77777777" w:rsidR="00415485" w:rsidRDefault="00415485" w:rsidP="00415485">
      <w:pPr>
        <w:spacing w:line="480" w:lineRule="auto"/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FIRMA</w:t>
      </w:r>
    </w:p>
    <w:p w14:paraId="54E01C8F" w14:textId="77777777" w:rsidR="00415485" w:rsidRDefault="00415485" w:rsidP="00415485">
      <w:pPr>
        <w:spacing w:line="480" w:lineRule="auto"/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………………………..</w:t>
      </w:r>
    </w:p>
    <w:p w14:paraId="34B48E50" w14:textId="77777777" w:rsidR="00415485" w:rsidRDefault="00415485" w:rsidP="00415485">
      <w:pPr>
        <w:spacing w:line="480" w:lineRule="auto"/>
        <w:rPr>
          <w:szCs w:val="20"/>
        </w:rPr>
      </w:pPr>
    </w:p>
    <w:p w14:paraId="0DC47047" w14:textId="77777777" w:rsidR="00415485" w:rsidRDefault="00415485" w:rsidP="00415485">
      <w:pPr>
        <w:spacing w:line="480" w:lineRule="auto"/>
        <w:rPr>
          <w:szCs w:val="20"/>
        </w:rPr>
      </w:pPr>
    </w:p>
    <w:p w14:paraId="441405C5" w14:textId="77777777" w:rsidR="00415485" w:rsidRDefault="00415485" w:rsidP="00415485">
      <w:pPr>
        <w:spacing w:line="480" w:lineRule="auto"/>
        <w:rPr>
          <w:szCs w:val="20"/>
        </w:rPr>
      </w:pPr>
    </w:p>
    <w:p w14:paraId="4F2E3653" w14:textId="77777777" w:rsidR="00415485" w:rsidRDefault="00415485" w:rsidP="00415485">
      <w:pPr>
        <w:rPr>
          <w:szCs w:val="20"/>
        </w:rPr>
      </w:pPr>
      <w:r>
        <w:rPr>
          <w:szCs w:val="20"/>
        </w:rPr>
        <w:t>Allegato A</w:t>
      </w:r>
    </w:p>
    <w:p w14:paraId="3AE6ED3D" w14:textId="77777777" w:rsidR="00415485" w:rsidRDefault="00415485" w:rsidP="00415485">
      <w:pPr>
        <w:rPr>
          <w:sz w:val="22"/>
          <w:szCs w:val="22"/>
        </w:rPr>
      </w:pPr>
    </w:p>
    <w:p w14:paraId="482803E4" w14:textId="77777777" w:rsidR="00415485" w:rsidRDefault="00415485" w:rsidP="00415485">
      <w:pPr>
        <w:rPr>
          <w:sz w:val="20"/>
          <w:szCs w:val="20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Spett.le</w:t>
      </w:r>
    </w:p>
    <w:p w14:paraId="422A2DA6" w14:textId="77777777" w:rsidR="00415485" w:rsidRDefault="00415485" w:rsidP="00415485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FONDAZIONE ANDREA ARENA</w:t>
      </w:r>
    </w:p>
    <w:p w14:paraId="672621C1" w14:textId="77777777" w:rsidR="00415485" w:rsidRDefault="00415485" w:rsidP="00415485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Via F. Crispi n. 8</w:t>
      </w:r>
    </w:p>
    <w:p w14:paraId="3CE9CAE5" w14:textId="77777777" w:rsidR="00415485" w:rsidRDefault="00415485" w:rsidP="00415485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98121 Messina</w:t>
      </w:r>
    </w:p>
    <w:p w14:paraId="70198E9A" w14:textId="77777777" w:rsidR="00415485" w:rsidRDefault="00415485" w:rsidP="00415485">
      <w:pPr>
        <w:spacing w:line="480" w:lineRule="auto"/>
        <w:rPr>
          <w:sz w:val="20"/>
          <w:szCs w:val="20"/>
        </w:rPr>
      </w:pPr>
    </w:p>
    <w:p w14:paraId="1F809ADD" w14:textId="77777777" w:rsidR="00415485" w:rsidRDefault="00415485" w:rsidP="00415485">
      <w:pPr>
        <w:spacing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…I…  </w:t>
      </w:r>
      <w:proofErr w:type="spellStart"/>
      <w:r>
        <w:rPr>
          <w:sz w:val="20"/>
          <w:szCs w:val="20"/>
        </w:rPr>
        <w:t>sottoscritt</w:t>
      </w:r>
      <w:proofErr w:type="spellEnd"/>
      <w:r>
        <w:rPr>
          <w:sz w:val="20"/>
          <w:szCs w:val="20"/>
        </w:rPr>
        <w:t xml:space="preserve"> …………………………………………………………………………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 xml:space="preserve">. </w:t>
      </w:r>
      <w:proofErr w:type="spellStart"/>
      <w:proofErr w:type="gramStart"/>
      <w:r>
        <w:rPr>
          <w:sz w:val="20"/>
          <w:szCs w:val="20"/>
        </w:rPr>
        <w:t>nat</w:t>
      </w:r>
      <w:proofErr w:type="spellEnd"/>
      <w:r>
        <w:rPr>
          <w:sz w:val="20"/>
          <w:szCs w:val="20"/>
        </w:rPr>
        <w:t>..</w:t>
      </w:r>
      <w:proofErr w:type="gramEnd"/>
      <w:r>
        <w:rPr>
          <w:sz w:val="20"/>
          <w:szCs w:val="20"/>
        </w:rPr>
        <w:t xml:space="preserve"> a ………………………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 (prov. ………) il ……………………………………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 dichiara di aver preso visione del Bando relativo all’assegnazione del</w:t>
      </w:r>
      <w:r w:rsidR="00034C06">
        <w:rPr>
          <w:sz w:val="20"/>
          <w:szCs w:val="20"/>
        </w:rPr>
        <w:t xml:space="preserve"> premio </w:t>
      </w:r>
      <w:r>
        <w:rPr>
          <w:sz w:val="20"/>
          <w:szCs w:val="20"/>
        </w:rPr>
        <w:t>ed allega i seguenti documenti:</w:t>
      </w:r>
    </w:p>
    <w:p w14:paraId="23C1DFF0" w14:textId="77777777" w:rsidR="005B13AA" w:rsidRDefault="00120C59" w:rsidP="00120C59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certificato di laurea</w:t>
      </w:r>
      <w:r w:rsidR="00E73D07">
        <w:rPr>
          <w:sz w:val="20"/>
          <w:szCs w:val="20"/>
        </w:rPr>
        <w:t>;</w:t>
      </w:r>
      <w:r>
        <w:rPr>
          <w:sz w:val="20"/>
          <w:szCs w:val="20"/>
        </w:rPr>
        <w:t xml:space="preserve"> </w:t>
      </w:r>
    </w:p>
    <w:p w14:paraId="5FB8B0E2" w14:textId="77777777" w:rsidR="00120C59" w:rsidRDefault="005B13AA" w:rsidP="00120C59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certificato </w:t>
      </w:r>
      <w:r w:rsidR="00120C59">
        <w:rPr>
          <w:sz w:val="20"/>
          <w:szCs w:val="20"/>
        </w:rPr>
        <w:t>con indicazione delle materie sostenute</w:t>
      </w:r>
      <w:r>
        <w:rPr>
          <w:sz w:val="20"/>
          <w:szCs w:val="20"/>
        </w:rPr>
        <w:t xml:space="preserve"> sia nel corso triennale che in quello magistrale</w:t>
      </w:r>
      <w:r w:rsidR="00120C59">
        <w:rPr>
          <w:sz w:val="20"/>
          <w:szCs w:val="20"/>
        </w:rPr>
        <w:t>, dei relativi voti conseguiti e della media aritmetica</w:t>
      </w:r>
      <w:r>
        <w:rPr>
          <w:sz w:val="20"/>
          <w:szCs w:val="20"/>
        </w:rPr>
        <w:t xml:space="preserve"> complessiva</w:t>
      </w:r>
      <w:r w:rsidR="00120C59">
        <w:rPr>
          <w:sz w:val="20"/>
          <w:szCs w:val="20"/>
        </w:rPr>
        <w:t>;</w:t>
      </w:r>
    </w:p>
    <w:p w14:paraId="4B66BEDE" w14:textId="77777777" w:rsidR="00120C59" w:rsidRDefault="00120C59" w:rsidP="00120C59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tesi di laurea in formato pdf;</w:t>
      </w:r>
    </w:p>
    <w:p w14:paraId="3FB532A6" w14:textId="77777777" w:rsidR="00120C59" w:rsidRDefault="00120C59" w:rsidP="00120C59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abstract della tesi (max 1000 battute spazi esclusi) in formato cartaceo;</w:t>
      </w:r>
    </w:p>
    <w:p w14:paraId="2564E8A4" w14:textId="77777777" w:rsidR="00120C59" w:rsidRDefault="00120C59" w:rsidP="00120C59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curriculum vitae; </w:t>
      </w:r>
    </w:p>
    <w:p w14:paraId="2B3DA95B" w14:textId="77777777" w:rsidR="00415485" w:rsidRDefault="00415485" w:rsidP="00415485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una fotografia </w:t>
      </w:r>
      <w:proofErr w:type="spellStart"/>
      <w:r>
        <w:rPr>
          <w:sz w:val="20"/>
          <w:szCs w:val="20"/>
        </w:rPr>
        <w:t>retrofirmata</w:t>
      </w:r>
      <w:proofErr w:type="spellEnd"/>
      <w:r>
        <w:rPr>
          <w:sz w:val="20"/>
          <w:szCs w:val="20"/>
        </w:rPr>
        <w:t xml:space="preserve"> formato tessera;</w:t>
      </w:r>
    </w:p>
    <w:p w14:paraId="7796D05D" w14:textId="77777777" w:rsidR="00415485" w:rsidRDefault="00415485" w:rsidP="00415485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stato di famiglia; </w:t>
      </w:r>
    </w:p>
    <w:p w14:paraId="6FC4647C" w14:textId="77777777" w:rsidR="000A0A11" w:rsidRDefault="000A0A11" w:rsidP="00415485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modello ISEE; </w:t>
      </w:r>
    </w:p>
    <w:p w14:paraId="5C4FEE0B" w14:textId="77777777" w:rsidR="00415485" w:rsidRDefault="00415485" w:rsidP="00415485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dichiarazione di non aver già beneficiato di altra Borsa Arena;</w:t>
      </w:r>
    </w:p>
    <w:p w14:paraId="016C05B9" w14:textId="44D824FE" w:rsidR="00415485" w:rsidRDefault="00415485" w:rsidP="00415485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consenso al trattamento dei dati personali (modello privacy).</w:t>
      </w:r>
    </w:p>
    <w:p w14:paraId="28244900" w14:textId="77777777" w:rsidR="00415485" w:rsidRDefault="00415485" w:rsidP="00415485">
      <w:pPr>
        <w:spacing w:line="480" w:lineRule="auto"/>
        <w:ind w:left="360"/>
        <w:rPr>
          <w:sz w:val="20"/>
          <w:szCs w:val="20"/>
        </w:rPr>
      </w:pPr>
      <w:r>
        <w:rPr>
          <w:sz w:val="20"/>
          <w:szCs w:val="20"/>
        </w:rPr>
        <w:t xml:space="preserve">Data ……………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FIRMA</w:t>
      </w:r>
    </w:p>
    <w:p w14:paraId="131140B9" w14:textId="77777777" w:rsidR="00415485" w:rsidRDefault="00415485" w:rsidP="00415485">
      <w:pPr>
        <w:spacing w:line="480" w:lineRule="auto"/>
        <w:ind w:left="36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……………………………</w:t>
      </w:r>
    </w:p>
    <w:p w14:paraId="17ECAF45" w14:textId="77777777" w:rsidR="00415485" w:rsidRDefault="00415485" w:rsidP="00415485">
      <w:pPr>
        <w:spacing w:line="480" w:lineRule="auto"/>
        <w:ind w:left="360"/>
        <w:rPr>
          <w:sz w:val="20"/>
          <w:szCs w:val="20"/>
        </w:rPr>
      </w:pPr>
    </w:p>
    <w:p w14:paraId="6E0CB2C8" w14:textId="77777777" w:rsidR="00415485" w:rsidRDefault="00415485" w:rsidP="00415485">
      <w:pPr>
        <w:spacing w:line="480" w:lineRule="auto"/>
        <w:ind w:left="360"/>
        <w:rPr>
          <w:szCs w:val="20"/>
        </w:rPr>
      </w:pPr>
    </w:p>
    <w:p w14:paraId="78339A80" w14:textId="77777777" w:rsidR="00415485" w:rsidRDefault="00415485" w:rsidP="00415485">
      <w:pPr>
        <w:rPr>
          <w:szCs w:val="20"/>
        </w:rPr>
      </w:pPr>
    </w:p>
    <w:p w14:paraId="6EBB220C" w14:textId="77777777" w:rsidR="00415485" w:rsidRDefault="00415485" w:rsidP="00415485">
      <w:pPr>
        <w:rPr>
          <w:szCs w:val="20"/>
        </w:rPr>
      </w:pPr>
    </w:p>
    <w:p w14:paraId="1C1628D0" w14:textId="77777777" w:rsidR="00415485" w:rsidRDefault="00415485" w:rsidP="00415485">
      <w:pPr>
        <w:rPr>
          <w:szCs w:val="20"/>
        </w:rPr>
      </w:pPr>
    </w:p>
    <w:p w14:paraId="1928702F" w14:textId="77777777" w:rsidR="00415485" w:rsidRDefault="00415485" w:rsidP="00415485">
      <w:pPr>
        <w:rPr>
          <w:szCs w:val="20"/>
        </w:rPr>
      </w:pPr>
    </w:p>
    <w:p w14:paraId="3F646C87" w14:textId="77777777" w:rsidR="00415485" w:rsidRDefault="00415485" w:rsidP="00415485">
      <w:pPr>
        <w:rPr>
          <w:szCs w:val="20"/>
        </w:rPr>
      </w:pPr>
    </w:p>
    <w:p w14:paraId="0AA44C64" w14:textId="77777777" w:rsidR="00415485" w:rsidRDefault="00415485" w:rsidP="00415485">
      <w:pPr>
        <w:rPr>
          <w:szCs w:val="20"/>
        </w:rPr>
      </w:pPr>
    </w:p>
    <w:p w14:paraId="5C134788" w14:textId="77777777" w:rsidR="00415485" w:rsidRDefault="00415485" w:rsidP="00415485">
      <w:pPr>
        <w:rPr>
          <w:szCs w:val="20"/>
        </w:rPr>
      </w:pPr>
    </w:p>
    <w:p w14:paraId="6AAC16E1" w14:textId="77777777" w:rsidR="00415485" w:rsidRDefault="00415485" w:rsidP="00415485">
      <w:pPr>
        <w:rPr>
          <w:szCs w:val="20"/>
        </w:rPr>
      </w:pPr>
      <w:r>
        <w:rPr>
          <w:szCs w:val="20"/>
        </w:rPr>
        <w:tab/>
      </w:r>
    </w:p>
    <w:p w14:paraId="66F693D9" w14:textId="77777777" w:rsidR="00415485" w:rsidRDefault="00415485" w:rsidP="00415485">
      <w:pPr>
        <w:rPr>
          <w:szCs w:val="20"/>
        </w:rPr>
      </w:pPr>
    </w:p>
    <w:p w14:paraId="1C92CB12" w14:textId="77777777" w:rsidR="00415485" w:rsidRDefault="00415485" w:rsidP="00415485">
      <w:pPr>
        <w:rPr>
          <w:szCs w:val="20"/>
        </w:rPr>
      </w:pPr>
    </w:p>
    <w:p w14:paraId="46851FD8" w14:textId="77777777" w:rsidR="00415485" w:rsidRDefault="00415485" w:rsidP="00415485">
      <w:pPr>
        <w:rPr>
          <w:szCs w:val="20"/>
        </w:rPr>
      </w:pPr>
    </w:p>
    <w:p w14:paraId="7C23850C" w14:textId="77777777" w:rsidR="00415485" w:rsidRDefault="00415485" w:rsidP="00415485">
      <w:pPr>
        <w:rPr>
          <w:szCs w:val="20"/>
        </w:rPr>
      </w:pPr>
    </w:p>
    <w:p w14:paraId="79B4068E" w14:textId="77777777" w:rsidR="00415485" w:rsidRDefault="00415485" w:rsidP="00415485">
      <w:pPr>
        <w:rPr>
          <w:szCs w:val="20"/>
        </w:rPr>
      </w:pPr>
    </w:p>
    <w:p w14:paraId="0A6C76B1" w14:textId="77777777" w:rsidR="00415485" w:rsidRDefault="00415485" w:rsidP="00415485">
      <w:pPr>
        <w:rPr>
          <w:szCs w:val="20"/>
        </w:rPr>
      </w:pPr>
    </w:p>
    <w:p w14:paraId="7E121693" w14:textId="77777777" w:rsidR="00415485" w:rsidRDefault="00415485" w:rsidP="00415485">
      <w:pPr>
        <w:rPr>
          <w:szCs w:val="20"/>
        </w:rPr>
      </w:pPr>
    </w:p>
    <w:p w14:paraId="16F90109" w14:textId="77777777" w:rsidR="00415485" w:rsidRDefault="00415485" w:rsidP="00415485">
      <w:pPr>
        <w:rPr>
          <w:szCs w:val="20"/>
        </w:rPr>
      </w:pPr>
    </w:p>
    <w:p w14:paraId="69A98504" w14:textId="77777777" w:rsidR="000C61EF" w:rsidRDefault="000C61EF" w:rsidP="00415485">
      <w:pPr>
        <w:rPr>
          <w:szCs w:val="20"/>
        </w:rPr>
      </w:pPr>
    </w:p>
    <w:p w14:paraId="2760E6FC" w14:textId="77777777" w:rsidR="000C61EF" w:rsidRDefault="000C61EF" w:rsidP="00415485">
      <w:pPr>
        <w:rPr>
          <w:szCs w:val="20"/>
        </w:rPr>
      </w:pPr>
    </w:p>
    <w:p w14:paraId="4B8A270A" w14:textId="77777777" w:rsidR="00415485" w:rsidRDefault="00415485" w:rsidP="00415485">
      <w:pPr>
        <w:rPr>
          <w:szCs w:val="20"/>
        </w:rPr>
      </w:pPr>
    </w:p>
    <w:p w14:paraId="0E088E24" w14:textId="77777777" w:rsidR="00415485" w:rsidRDefault="00415485" w:rsidP="00415485">
      <w:pPr>
        <w:rPr>
          <w:szCs w:val="20"/>
        </w:rPr>
      </w:pPr>
    </w:p>
    <w:p w14:paraId="7941B6F1" w14:textId="77777777" w:rsidR="00415485" w:rsidRDefault="00415485" w:rsidP="00415485">
      <w:pPr>
        <w:rPr>
          <w:szCs w:val="20"/>
        </w:rPr>
      </w:pPr>
    </w:p>
    <w:p w14:paraId="691440C5" w14:textId="77777777" w:rsidR="00415485" w:rsidRDefault="00120C59" w:rsidP="00415485">
      <w:pPr>
        <w:rPr>
          <w:szCs w:val="20"/>
        </w:rPr>
      </w:pPr>
      <w:r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  <w:t xml:space="preserve">Spett.le </w:t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  <w:t>FONDAZIONE ANDREA ARENA</w:t>
      </w:r>
    </w:p>
    <w:p w14:paraId="4905C445" w14:textId="77777777" w:rsidR="00415485" w:rsidRDefault="00415485" w:rsidP="00415485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Via F. Crispi n. 8</w:t>
      </w:r>
    </w:p>
    <w:p w14:paraId="7D476AD2" w14:textId="77777777" w:rsidR="00415485" w:rsidRDefault="00415485" w:rsidP="00415485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98121 Messina</w:t>
      </w:r>
    </w:p>
    <w:p w14:paraId="37D9FFBD" w14:textId="77777777" w:rsidR="00415485" w:rsidRDefault="00415485" w:rsidP="00415485">
      <w:pPr>
        <w:rPr>
          <w:szCs w:val="20"/>
        </w:rPr>
      </w:pPr>
    </w:p>
    <w:p w14:paraId="4134BC78" w14:textId="77777777" w:rsidR="00415485" w:rsidRDefault="00415485" w:rsidP="00415485">
      <w:pPr>
        <w:spacing w:line="480" w:lineRule="auto"/>
        <w:rPr>
          <w:szCs w:val="20"/>
        </w:rPr>
      </w:pPr>
    </w:p>
    <w:p w14:paraId="1F2F1406" w14:textId="77777777" w:rsidR="00415485" w:rsidRDefault="00415485" w:rsidP="00415485">
      <w:pPr>
        <w:spacing w:line="480" w:lineRule="auto"/>
        <w:ind w:left="360"/>
        <w:jc w:val="center"/>
        <w:rPr>
          <w:szCs w:val="20"/>
        </w:rPr>
      </w:pPr>
      <w:r>
        <w:rPr>
          <w:szCs w:val="20"/>
        </w:rPr>
        <w:t xml:space="preserve">… I…  </w:t>
      </w:r>
      <w:proofErr w:type="spellStart"/>
      <w:r>
        <w:rPr>
          <w:szCs w:val="20"/>
        </w:rPr>
        <w:t>sottoscritt</w:t>
      </w:r>
      <w:proofErr w:type="spellEnd"/>
      <w:r>
        <w:rPr>
          <w:szCs w:val="20"/>
        </w:rPr>
        <w:t xml:space="preserve"> …………………………………………………………………………</w:t>
      </w:r>
      <w:proofErr w:type="gramStart"/>
      <w:r>
        <w:rPr>
          <w:szCs w:val="20"/>
        </w:rPr>
        <w:t>…….</w:t>
      </w:r>
      <w:proofErr w:type="gramEnd"/>
      <w:r>
        <w:rPr>
          <w:szCs w:val="20"/>
        </w:rPr>
        <w:t xml:space="preserve">. </w:t>
      </w:r>
      <w:proofErr w:type="spellStart"/>
      <w:proofErr w:type="gramStart"/>
      <w:r>
        <w:rPr>
          <w:szCs w:val="20"/>
        </w:rPr>
        <w:t>nat</w:t>
      </w:r>
      <w:proofErr w:type="spellEnd"/>
      <w:r>
        <w:rPr>
          <w:szCs w:val="20"/>
        </w:rPr>
        <w:t>..</w:t>
      </w:r>
      <w:proofErr w:type="gramEnd"/>
      <w:r>
        <w:rPr>
          <w:szCs w:val="20"/>
        </w:rPr>
        <w:t xml:space="preserve"> a ………………………</w:t>
      </w:r>
      <w:proofErr w:type="gramStart"/>
      <w:r>
        <w:rPr>
          <w:szCs w:val="20"/>
        </w:rPr>
        <w:t>…….</w:t>
      </w:r>
      <w:proofErr w:type="gramEnd"/>
      <w:r>
        <w:rPr>
          <w:szCs w:val="20"/>
        </w:rPr>
        <w:t>. (prov. ………) il ……………………………………</w:t>
      </w:r>
      <w:proofErr w:type="gramStart"/>
      <w:r>
        <w:rPr>
          <w:szCs w:val="20"/>
        </w:rPr>
        <w:t>…….</w:t>
      </w:r>
      <w:proofErr w:type="gramEnd"/>
      <w:r>
        <w:rPr>
          <w:szCs w:val="20"/>
        </w:rPr>
        <w:t>. DICHIARA</w:t>
      </w:r>
    </w:p>
    <w:p w14:paraId="6C1FE825" w14:textId="77777777" w:rsidR="00415485" w:rsidRDefault="00415485" w:rsidP="00415485">
      <w:pPr>
        <w:spacing w:line="480" w:lineRule="auto"/>
        <w:ind w:left="360"/>
        <w:rPr>
          <w:szCs w:val="20"/>
        </w:rPr>
      </w:pPr>
      <w:r>
        <w:rPr>
          <w:szCs w:val="20"/>
        </w:rPr>
        <w:t>- di non aver mai beneficiato di altre Borse erogate o finanziate dalla Fondaz</w:t>
      </w:r>
      <w:r w:rsidR="00120C59">
        <w:rPr>
          <w:szCs w:val="20"/>
        </w:rPr>
        <w:t>i</w:t>
      </w:r>
      <w:r>
        <w:rPr>
          <w:szCs w:val="20"/>
        </w:rPr>
        <w:t>one Andrea Arena</w:t>
      </w:r>
      <w:r w:rsidR="000C61EF">
        <w:rPr>
          <w:szCs w:val="20"/>
        </w:rPr>
        <w:t>;</w:t>
      </w:r>
    </w:p>
    <w:p w14:paraId="1F19B59A" w14:textId="77777777" w:rsidR="000C61EF" w:rsidRDefault="000C61EF" w:rsidP="00415485">
      <w:pPr>
        <w:spacing w:line="480" w:lineRule="auto"/>
        <w:ind w:left="360"/>
        <w:rPr>
          <w:szCs w:val="20"/>
        </w:rPr>
      </w:pPr>
      <w:r>
        <w:rPr>
          <w:szCs w:val="20"/>
        </w:rPr>
        <w:t xml:space="preserve">- di non essere titolari di </w:t>
      </w:r>
      <w:r w:rsidR="009159EC">
        <w:rPr>
          <w:szCs w:val="20"/>
        </w:rPr>
        <w:t xml:space="preserve">una </w:t>
      </w:r>
      <w:r>
        <w:rPr>
          <w:szCs w:val="20"/>
        </w:rPr>
        <w:t>bors</w:t>
      </w:r>
      <w:r w:rsidR="009159EC">
        <w:rPr>
          <w:szCs w:val="20"/>
        </w:rPr>
        <w:t>a</w:t>
      </w:r>
      <w:r>
        <w:rPr>
          <w:szCs w:val="20"/>
        </w:rPr>
        <w:t xml:space="preserve"> di dottorato</w:t>
      </w:r>
      <w:r w:rsidR="00034C06">
        <w:rPr>
          <w:szCs w:val="20"/>
        </w:rPr>
        <w:t xml:space="preserve"> </w:t>
      </w:r>
      <w:r w:rsidR="007675E8">
        <w:rPr>
          <w:szCs w:val="20"/>
        </w:rPr>
        <w:t>o altre borse di studio e premi</w:t>
      </w:r>
      <w:r>
        <w:rPr>
          <w:szCs w:val="20"/>
        </w:rPr>
        <w:t>.</w:t>
      </w:r>
    </w:p>
    <w:p w14:paraId="385886A0" w14:textId="77777777" w:rsidR="00415485" w:rsidRDefault="00415485" w:rsidP="00415485">
      <w:pPr>
        <w:spacing w:line="480" w:lineRule="auto"/>
        <w:ind w:left="360"/>
        <w:rPr>
          <w:szCs w:val="20"/>
        </w:rPr>
      </w:pPr>
      <w:r>
        <w:rPr>
          <w:szCs w:val="20"/>
        </w:rPr>
        <w:t>La dichiarazione mendace comporta responsabilità penalmente sanzionabili ai sensi del D.P.R. 28 dicembre 2000, n. 445.</w:t>
      </w:r>
    </w:p>
    <w:p w14:paraId="37316C03" w14:textId="77777777" w:rsidR="00415485" w:rsidRDefault="00415485" w:rsidP="00415485">
      <w:pPr>
        <w:spacing w:line="480" w:lineRule="auto"/>
        <w:ind w:left="360"/>
        <w:jc w:val="center"/>
        <w:rPr>
          <w:szCs w:val="20"/>
        </w:rPr>
      </w:pPr>
    </w:p>
    <w:p w14:paraId="7E09784B" w14:textId="77777777" w:rsidR="00415485" w:rsidRDefault="00415485" w:rsidP="00415485">
      <w:pPr>
        <w:spacing w:line="480" w:lineRule="auto"/>
        <w:ind w:left="360"/>
        <w:rPr>
          <w:szCs w:val="20"/>
        </w:rPr>
      </w:pPr>
      <w:r>
        <w:rPr>
          <w:szCs w:val="20"/>
        </w:rPr>
        <w:t>Data ……………</w:t>
      </w:r>
    </w:p>
    <w:p w14:paraId="4C58C0D8" w14:textId="77777777" w:rsidR="00415485" w:rsidRDefault="00415485" w:rsidP="00415485">
      <w:pPr>
        <w:spacing w:line="480" w:lineRule="auto"/>
        <w:ind w:left="360"/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FIRMA</w:t>
      </w:r>
    </w:p>
    <w:p w14:paraId="03EAF205" w14:textId="77777777" w:rsidR="00415485" w:rsidRDefault="00415485" w:rsidP="00415485">
      <w:pPr>
        <w:spacing w:line="480" w:lineRule="auto"/>
        <w:ind w:left="360"/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……………………………</w:t>
      </w:r>
    </w:p>
    <w:p w14:paraId="67534B3B" w14:textId="77777777" w:rsidR="00415485" w:rsidRDefault="00415485" w:rsidP="00415485">
      <w:pPr>
        <w:ind w:left="360"/>
        <w:jc w:val="center"/>
        <w:rPr>
          <w:szCs w:val="20"/>
        </w:rPr>
      </w:pPr>
    </w:p>
    <w:p w14:paraId="017A1717" w14:textId="77777777" w:rsidR="00415485" w:rsidRDefault="00415485" w:rsidP="00415485">
      <w:pPr>
        <w:ind w:left="360"/>
        <w:jc w:val="center"/>
        <w:rPr>
          <w:szCs w:val="20"/>
        </w:rPr>
      </w:pPr>
    </w:p>
    <w:p w14:paraId="43D47C1C" w14:textId="77777777" w:rsidR="000C61EF" w:rsidRDefault="000C61EF" w:rsidP="00415485">
      <w:pPr>
        <w:ind w:left="360"/>
        <w:jc w:val="center"/>
        <w:rPr>
          <w:szCs w:val="20"/>
        </w:rPr>
      </w:pPr>
    </w:p>
    <w:p w14:paraId="49AA2533" w14:textId="77777777" w:rsidR="00415485" w:rsidRDefault="00415485" w:rsidP="00415485">
      <w:pPr>
        <w:ind w:left="360"/>
        <w:jc w:val="center"/>
        <w:rPr>
          <w:szCs w:val="20"/>
        </w:rPr>
      </w:pPr>
    </w:p>
    <w:p w14:paraId="1F61F177" w14:textId="77777777" w:rsidR="00415485" w:rsidRDefault="00415485" w:rsidP="00415485">
      <w:pPr>
        <w:ind w:left="360"/>
        <w:jc w:val="center"/>
        <w:rPr>
          <w:szCs w:val="20"/>
        </w:rPr>
      </w:pPr>
    </w:p>
    <w:p w14:paraId="0B793734" w14:textId="77777777" w:rsidR="00415485" w:rsidRDefault="00415485" w:rsidP="00415485">
      <w:pPr>
        <w:ind w:left="360"/>
        <w:jc w:val="center"/>
        <w:rPr>
          <w:szCs w:val="20"/>
        </w:rPr>
      </w:pPr>
    </w:p>
    <w:p w14:paraId="4447789E" w14:textId="77777777" w:rsidR="00415485" w:rsidRDefault="00415485" w:rsidP="00415485">
      <w:pPr>
        <w:ind w:left="360"/>
        <w:jc w:val="center"/>
        <w:rPr>
          <w:szCs w:val="20"/>
        </w:rPr>
      </w:pPr>
    </w:p>
    <w:p w14:paraId="04EB1E1E" w14:textId="77777777" w:rsidR="00415485" w:rsidRDefault="00415485" w:rsidP="00415485">
      <w:pPr>
        <w:ind w:left="360"/>
        <w:jc w:val="center"/>
        <w:rPr>
          <w:szCs w:val="20"/>
        </w:rPr>
      </w:pPr>
    </w:p>
    <w:p w14:paraId="4AEF1AC6" w14:textId="77777777" w:rsidR="00415485" w:rsidRDefault="00415485" w:rsidP="00415485">
      <w:pPr>
        <w:ind w:left="360"/>
        <w:jc w:val="center"/>
        <w:rPr>
          <w:szCs w:val="20"/>
        </w:rPr>
      </w:pPr>
    </w:p>
    <w:p w14:paraId="51E2E868" w14:textId="77777777" w:rsidR="00415485" w:rsidRDefault="00415485" w:rsidP="00415485">
      <w:pPr>
        <w:ind w:left="360"/>
        <w:jc w:val="center"/>
        <w:rPr>
          <w:szCs w:val="20"/>
        </w:rPr>
      </w:pPr>
    </w:p>
    <w:p w14:paraId="08FACCC1" w14:textId="77777777" w:rsidR="00415485" w:rsidRDefault="00415485" w:rsidP="00415485">
      <w:pPr>
        <w:ind w:left="360"/>
        <w:jc w:val="center"/>
        <w:rPr>
          <w:szCs w:val="20"/>
        </w:rPr>
      </w:pPr>
    </w:p>
    <w:p w14:paraId="188DBBF7" w14:textId="77777777" w:rsidR="00415485" w:rsidRDefault="00415485" w:rsidP="00415485">
      <w:pPr>
        <w:ind w:left="360"/>
        <w:jc w:val="center"/>
        <w:rPr>
          <w:szCs w:val="20"/>
        </w:rPr>
      </w:pPr>
    </w:p>
    <w:p w14:paraId="1070C0E2" w14:textId="77777777" w:rsidR="00415485" w:rsidRDefault="00415485" w:rsidP="00415485">
      <w:pPr>
        <w:ind w:left="360"/>
        <w:jc w:val="center"/>
        <w:rPr>
          <w:szCs w:val="20"/>
        </w:rPr>
      </w:pPr>
    </w:p>
    <w:p w14:paraId="50A462E3" w14:textId="77777777" w:rsidR="00415485" w:rsidRDefault="00415485" w:rsidP="00415485">
      <w:pPr>
        <w:ind w:left="360"/>
        <w:jc w:val="center"/>
        <w:rPr>
          <w:szCs w:val="20"/>
        </w:rPr>
      </w:pPr>
    </w:p>
    <w:p w14:paraId="4D726E90" w14:textId="77777777" w:rsidR="00415485" w:rsidRDefault="00415485" w:rsidP="00415485">
      <w:pPr>
        <w:ind w:left="360"/>
        <w:jc w:val="center"/>
        <w:rPr>
          <w:szCs w:val="20"/>
        </w:rPr>
      </w:pPr>
    </w:p>
    <w:p w14:paraId="3A086AD2" w14:textId="77777777" w:rsidR="00415485" w:rsidRDefault="00415485" w:rsidP="00415485">
      <w:pPr>
        <w:ind w:left="360"/>
        <w:jc w:val="center"/>
        <w:rPr>
          <w:szCs w:val="20"/>
        </w:rPr>
      </w:pPr>
    </w:p>
    <w:p w14:paraId="6FF6D254" w14:textId="77777777" w:rsidR="00415485" w:rsidRDefault="00415485" w:rsidP="00415485">
      <w:pPr>
        <w:ind w:left="360"/>
        <w:jc w:val="center"/>
        <w:rPr>
          <w:szCs w:val="20"/>
        </w:rPr>
      </w:pPr>
    </w:p>
    <w:p w14:paraId="6AEFCAC3" w14:textId="77777777" w:rsidR="00415485" w:rsidRDefault="00415485" w:rsidP="00415485">
      <w:pPr>
        <w:ind w:left="360"/>
        <w:jc w:val="center"/>
        <w:rPr>
          <w:szCs w:val="20"/>
        </w:rPr>
      </w:pPr>
    </w:p>
    <w:p w14:paraId="0C428A90" w14:textId="77777777" w:rsidR="00415485" w:rsidRDefault="00415485" w:rsidP="00415485">
      <w:pPr>
        <w:ind w:left="360"/>
        <w:jc w:val="center"/>
        <w:rPr>
          <w:szCs w:val="20"/>
        </w:rPr>
      </w:pPr>
    </w:p>
    <w:p w14:paraId="6FCA6331" w14:textId="77777777" w:rsidR="00415485" w:rsidRDefault="00415485" w:rsidP="00425A83">
      <w:pPr>
        <w:rPr>
          <w:b/>
          <w:bCs/>
          <w:sz w:val="23"/>
          <w:szCs w:val="23"/>
        </w:rPr>
      </w:pPr>
      <w:r>
        <w:rPr>
          <w:szCs w:val="20"/>
        </w:rPr>
        <w:lastRenderedPageBreak/>
        <w:tab/>
      </w:r>
      <w:r>
        <w:rPr>
          <w:szCs w:val="20"/>
        </w:rPr>
        <w:tab/>
      </w:r>
      <w:r>
        <w:rPr>
          <w:b/>
          <w:bCs/>
          <w:sz w:val="23"/>
          <w:szCs w:val="23"/>
        </w:rPr>
        <w:t>INFORMATIVA SULLA TUTELA DEI DATI PERSONALI</w:t>
      </w:r>
    </w:p>
    <w:p w14:paraId="424C476F" w14:textId="77777777" w:rsidR="00415485" w:rsidRDefault="00415485" w:rsidP="00415485">
      <w:pPr>
        <w:autoSpaceDE w:val="0"/>
        <w:autoSpaceDN w:val="0"/>
        <w:adjustRightInd w:val="0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(</w:t>
      </w:r>
      <w:proofErr w:type="spellStart"/>
      <w:r>
        <w:rPr>
          <w:b/>
          <w:bCs/>
          <w:sz w:val="23"/>
          <w:szCs w:val="23"/>
        </w:rPr>
        <w:t>D.Lgs.</w:t>
      </w:r>
      <w:proofErr w:type="spellEnd"/>
      <w:r>
        <w:rPr>
          <w:b/>
          <w:bCs/>
          <w:sz w:val="23"/>
          <w:szCs w:val="23"/>
        </w:rPr>
        <w:t xml:space="preserve"> n. 196 del 30 giugno 2003)</w:t>
      </w:r>
    </w:p>
    <w:p w14:paraId="035D5840" w14:textId="77777777"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14:paraId="2F0F4A72" w14:textId="77777777"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Ai sensi del </w:t>
      </w:r>
      <w:proofErr w:type="spellStart"/>
      <w:r>
        <w:rPr>
          <w:sz w:val="23"/>
          <w:szCs w:val="23"/>
        </w:rPr>
        <w:t>D.Lgs.</w:t>
      </w:r>
      <w:proofErr w:type="spellEnd"/>
      <w:r>
        <w:rPr>
          <w:sz w:val="23"/>
          <w:szCs w:val="23"/>
        </w:rPr>
        <w:t xml:space="preserve"> n. 196 del 30 giugno 2003 (“Codice in materia di protezione dei dati personali”), il trattamento delle informazioni personali che La riguardano sarà improntato ai principi di correttezza, liceità e trasparenza e di tutela della Sua riservatezza e dei Suoi diritti.</w:t>
      </w:r>
    </w:p>
    <w:p w14:paraId="78A7BDEB" w14:textId="77777777"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Ai sensi dell'art. 13 del D.lgs. n.196/2003 ed in relazione ai dati personali dei quali entreremo in possesso, La informiamo di quanto segue:</w:t>
      </w:r>
    </w:p>
    <w:p w14:paraId="562DDDA6" w14:textId="77777777"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1. Finalità del trattamento dei dati</w:t>
      </w:r>
    </w:p>
    <w:p w14:paraId="389D1E1E" w14:textId="77777777"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trattamento è finalizzato unicamente alla corretta e completa esecuzione del servizio da Lei richiesto.</w:t>
      </w:r>
    </w:p>
    <w:p w14:paraId="7E99458D" w14:textId="77777777"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In particolare i suoi dati personali saranno utilizzati per:</w:t>
      </w:r>
    </w:p>
    <w:p w14:paraId="590E3E90" w14:textId="77777777"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a) </w:t>
      </w:r>
      <w:r>
        <w:rPr>
          <w:sz w:val="23"/>
          <w:szCs w:val="23"/>
        </w:rPr>
        <w:t xml:space="preserve">Espletamento della finalità istituzionale attinente </w:t>
      </w:r>
      <w:proofErr w:type="gramStart"/>
      <w:r>
        <w:rPr>
          <w:sz w:val="23"/>
          <w:szCs w:val="23"/>
        </w:rPr>
        <w:t>l’erogazione</w:t>
      </w:r>
      <w:proofErr w:type="gramEnd"/>
      <w:r>
        <w:rPr>
          <w:sz w:val="23"/>
          <w:szCs w:val="23"/>
        </w:rPr>
        <w:t xml:space="preserve"> di borse di studio;</w:t>
      </w:r>
    </w:p>
    <w:p w14:paraId="1282FC66" w14:textId="77777777"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b) </w:t>
      </w:r>
      <w:r>
        <w:rPr>
          <w:sz w:val="23"/>
          <w:szCs w:val="23"/>
        </w:rPr>
        <w:t>Ottemperamento ad ogni obbligo di legge, connesso a disposizioni civilistiche, fiscali e contabili, relativamente</w:t>
      </w:r>
    </w:p>
    <w:p w14:paraId="46197F9D" w14:textId="77777777"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all’erogazione delle borse stesse</w:t>
      </w:r>
    </w:p>
    <w:p w14:paraId="5B418A77" w14:textId="77777777"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2. Modalità del trattamento dei dati</w:t>
      </w:r>
    </w:p>
    <w:p w14:paraId="7C69EEAA" w14:textId="77777777"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trattamento è realizzato per mezzo delle operazioni o complesso di operazioni indicate all’art. 4 comma 1 lett. a) T.U.: raccolta, registrazione, organizzazione, conservazione, consultazione, elaborazione, modificazione, selezione, estrazione, raffronto, utilizzo, interconnessione, blocco, comunicazione, cancellazione e distruzione dei dati.</w:t>
      </w:r>
    </w:p>
    <w:p w14:paraId="06F5DE22" w14:textId="77777777"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Le operazioni possono essere svolte con o senza l’ausilio di strumenti elettronici o comunque automatizzati.</w:t>
      </w:r>
    </w:p>
    <w:p w14:paraId="215760E5" w14:textId="77777777"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trattamento è svolto dal titolare e/o dagli incaricati del trattamento.</w:t>
      </w:r>
    </w:p>
    <w:p w14:paraId="302D00EB" w14:textId="77777777"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3. Conferimento dei dati</w:t>
      </w:r>
    </w:p>
    <w:p w14:paraId="4988F509" w14:textId="77777777"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conferimento dei dati personali da Lei fornitici è strettamente necessario ai fini dello svolgimento delle attività di cui al punto 1.</w:t>
      </w:r>
    </w:p>
    <w:p w14:paraId="262D46EB" w14:textId="77777777"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conferimento di tali dati è facoltativo, ma l'eventuale rifiuto potrebbe comportare la mancata o parziale esecuzione del servizio.</w:t>
      </w:r>
    </w:p>
    <w:p w14:paraId="32066762" w14:textId="77777777"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4. Comunicazione dei dati</w:t>
      </w:r>
    </w:p>
    <w:p w14:paraId="3AB8F56A" w14:textId="77777777"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 dati personali possono essere conosciuti dagli incaricati del trattamento.</w:t>
      </w:r>
    </w:p>
    <w:p w14:paraId="64ABC30A" w14:textId="77777777"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 dati possono essere comunicati per le finalità di cui al punto 1) a:</w:t>
      </w:r>
    </w:p>
    <w:p w14:paraId="2C66472D" w14:textId="77777777"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a) </w:t>
      </w:r>
      <w:r>
        <w:rPr>
          <w:sz w:val="23"/>
          <w:szCs w:val="23"/>
        </w:rPr>
        <w:t>soggetti a cui la Normativa vigente consente l'accesso;</w:t>
      </w:r>
    </w:p>
    <w:p w14:paraId="6AC55C71" w14:textId="77777777"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b) </w:t>
      </w:r>
      <w:r>
        <w:rPr>
          <w:sz w:val="23"/>
          <w:szCs w:val="23"/>
        </w:rPr>
        <w:t>collaboratori esterni e a tutti quei soggetti cui la comunicazione sia necessaria per il corretto adempimento delle finalità indicate nel punto 1.) e per adempiere ad obblighi di legge.</w:t>
      </w:r>
    </w:p>
    <w:p w14:paraId="307845C0" w14:textId="77777777"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c) </w:t>
      </w:r>
      <w:r>
        <w:rPr>
          <w:sz w:val="23"/>
          <w:szCs w:val="23"/>
        </w:rPr>
        <w:t>a società controllate dalla Fondazione Bonino-</w:t>
      </w:r>
      <w:proofErr w:type="spellStart"/>
      <w:r>
        <w:rPr>
          <w:sz w:val="23"/>
          <w:szCs w:val="23"/>
        </w:rPr>
        <w:t>Pulejo</w:t>
      </w:r>
      <w:proofErr w:type="spellEnd"/>
      <w:r>
        <w:rPr>
          <w:sz w:val="23"/>
          <w:szCs w:val="23"/>
        </w:rPr>
        <w:t xml:space="preserve"> ai sensi dell’art. 2359 del Codice Civile;</w:t>
      </w:r>
    </w:p>
    <w:p w14:paraId="1118A368" w14:textId="77777777"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d) </w:t>
      </w:r>
      <w:r>
        <w:rPr>
          <w:sz w:val="23"/>
          <w:szCs w:val="23"/>
        </w:rPr>
        <w:t>a persone fisiche e giuridiche che in nome e per conto della Fondazione effettuino servizi</w:t>
      </w:r>
    </w:p>
    <w:p w14:paraId="79417949" w14:textId="77777777"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elaborativi o svolgano attività connesse o di supporto.</w:t>
      </w:r>
    </w:p>
    <w:p w14:paraId="5FD6E1AD" w14:textId="77777777"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In nessun caso i suoi dati personali saranno trasmessi a terze parti, eccezion fatta nei casi in cui la Fondazione:</w:t>
      </w:r>
    </w:p>
    <w:p w14:paraId="519C82F0" w14:textId="77777777"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- abbia il suo consenso esplicito a condividere i suoi dati con terze parti;</w:t>
      </w:r>
    </w:p>
    <w:p w14:paraId="7C5809E6" w14:textId="77777777"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- debba ottemperare ad ordini scritti dell’Autorità Giudiziaria.</w:t>
      </w:r>
    </w:p>
    <w:p w14:paraId="5880BF27" w14:textId="77777777"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5. Trasferimento dei dati all’estero</w:t>
      </w:r>
    </w:p>
    <w:p w14:paraId="5E322C15" w14:textId="77777777"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 dati possono essere trasferiti verso Paesi dell’Unione Europea e verso Paesi terzi rispetto a quest’ultima nell’ambito delle finalità di cui al punto 1.</w:t>
      </w:r>
    </w:p>
    <w:p w14:paraId="45D21791" w14:textId="77777777"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6. Diritti dell’interessato</w:t>
      </w:r>
    </w:p>
    <w:p w14:paraId="27DEEBC5" w14:textId="77777777"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L’art. 7 T.U. conferisce all’interessato l’esercizio di specifici diritti, tra cui quello di ottenere dal Titolare la conferma dell’esistenza o meno di propri dati personali e la loro messa a disposizione in forma intelligibile, l’interessato ha diritto di avere conoscenza dell’origine dei dati, delle finalità e delle modalità di trattamento, della logica applicata al trattamento, degli estremi identificativi del titolare dei soggetti cui i dati possono essere comunicati; l’interessato ha inoltre il diritto di ottenere l’aggiornamento, la rettifica e l’integrazione dei dati, la cancellazione, la trasformazione in forma anonima o il blocco dei dati trattati in violazione della legge; il titolare ha il diritto di opporsi, per motivi legittimi, al trattamento dei dati.</w:t>
      </w:r>
    </w:p>
    <w:p w14:paraId="2E07B318" w14:textId="77777777"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In ogni momento potrà esercitare i Suoi diritti nei confronti del titolare del trattamento, ai sensi dell'art. 7 del </w:t>
      </w:r>
      <w:proofErr w:type="spellStart"/>
      <w:r>
        <w:rPr>
          <w:sz w:val="23"/>
          <w:szCs w:val="23"/>
        </w:rPr>
        <w:t>D.Lgs</w:t>
      </w:r>
      <w:proofErr w:type="spellEnd"/>
      <w:r>
        <w:rPr>
          <w:sz w:val="23"/>
          <w:szCs w:val="23"/>
        </w:rPr>
        <w:t xml:space="preserve"> 196/2003, che per Sua comodità riproduciamo integralmente:</w:t>
      </w:r>
    </w:p>
    <w:p w14:paraId="786E60FA" w14:textId="77777777"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i/>
          <w:iCs/>
          <w:sz w:val="23"/>
          <w:szCs w:val="23"/>
        </w:rPr>
      </w:pPr>
    </w:p>
    <w:p w14:paraId="3D8B5F0A" w14:textId="77777777"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iCs/>
          <w:sz w:val="23"/>
          <w:szCs w:val="23"/>
        </w:rPr>
      </w:pPr>
      <w:r>
        <w:rPr>
          <w:b/>
          <w:bCs/>
          <w:iCs/>
          <w:sz w:val="23"/>
          <w:szCs w:val="23"/>
        </w:rPr>
        <w:t>Art. 7 - Diritto di accesso ai dati personali ed altri diritti</w:t>
      </w:r>
    </w:p>
    <w:p w14:paraId="26C9E52A" w14:textId="77777777"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1. L'interessato ha diritto di ottenere la conferma dell'esistenza o meno di dati personali che lo riguardano, anche se non ancora registrati, e la loro comunicazione in forma intelligibile.</w:t>
      </w:r>
    </w:p>
    <w:p w14:paraId="2A6950A1" w14:textId="77777777"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lastRenderedPageBreak/>
        <w:t>2. L'interessato ha diritto di ottenere l'indicazione:</w:t>
      </w:r>
    </w:p>
    <w:p w14:paraId="2546F832" w14:textId="77777777"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a) dell'origine dei dati personali;</w:t>
      </w:r>
    </w:p>
    <w:p w14:paraId="2EAC697C" w14:textId="77777777"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b) delle finalità e modalità del trattamento;</w:t>
      </w:r>
    </w:p>
    <w:p w14:paraId="2757934A" w14:textId="77777777"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c) della logica applicata in caso di trattamento effettuato con l'ausilio di strumenti</w:t>
      </w:r>
    </w:p>
    <w:p w14:paraId="65BA3E2B" w14:textId="77777777"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elettronici;</w:t>
      </w:r>
    </w:p>
    <w:p w14:paraId="34EFF1FB" w14:textId="77777777"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d) degli estremi identificativi del titolare, dei responsabili e del rappresentante</w:t>
      </w:r>
    </w:p>
    <w:p w14:paraId="7422F569" w14:textId="77777777"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designato ai sensi dell'articolo 5, comma 2;</w:t>
      </w:r>
    </w:p>
    <w:p w14:paraId="7C2DA511" w14:textId="77777777"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e) dei soggetti o delle categorie di soggetti ai quali i dati personali possono essere</w:t>
      </w:r>
    </w:p>
    <w:p w14:paraId="7E227AFA" w14:textId="77777777"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comunicati o che possono venirne a conoscenza in qualità di rappresentante</w:t>
      </w:r>
    </w:p>
    <w:p w14:paraId="0BD4C821" w14:textId="77777777"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designato nel territorio dello Stato, di responsabili o incaricati.</w:t>
      </w:r>
    </w:p>
    <w:p w14:paraId="7D0E3E7A" w14:textId="77777777"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3. L'interessato ha diritto di ottenere:</w:t>
      </w:r>
    </w:p>
    <w:p w14:paraId="267FB9C5" w14:textId="77777777"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a) l'aggiornamento, la rettificazione ovvero, quando vi ha interesse, l'integrazione</w:t>
      </w:r>
    </w:p>
    <w:p w14:paraId="0D068054" w14:textId="77777777"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dei dati;</w:t>
      </w:r>
    </w:p>
    <w:p w14:paraId="4D75CE1D" w14:textId="77777777"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b) la cancellazione, la trasformazione in forma anonima o il blocco dei dati trattati in</w:t>
      </w:r>
    </w:p>
    <w:p w14:paraId="3B70FFD5" w14:textId="77777777"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violazione di legge, compresi quelli di cui non è necessaria la conservazione in</w:t>
      </w:r>
    </w:p>
    <w:p w14:paraId="79136B49" w14:textId="77777777"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relazione agli scopi per i quali i dati sono stati raccolti o successivamente trattati;</w:t>
      </w:r>
    </w:p>
    <w:p w14:paraId="7907D8B6" w14:textId="77777777"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c) l'attestazione che le operazioni di cui alle lettere a) e b) sono state portate a</w:t>
      </w:r>
    </w:p>
    <w:p w14:paraId="3D11AE6F" w14:textId="77777777"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conoscenza, anche per quanto riguarda il loro contenuto, di coloro ai quali i dati</w:t>
      </w:r>
    </w:p>
    <w:p w14:paraId="6A5DBCF3" w14:textId="77777777"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sono stati comunicati o diffusi, eccettuato il caso in cui tale adempimento si rivela</w:t>
      </w:r>
    </w:p>
    <w:p w14:paraId="2926B44F" w14:textId="77777777"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impossibile o comporta un impiego di mezzi manifestamente sproporzionato rispetto</w:t>
      </w:r>
    </w:p>
    <w:p w14:paraId="4CE0021B" w14:textId="77777777"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al diritto tutelato.</w:t>
      </w:r>
    </w:p>
    <w:p w14:paraId="48BDA39E" w14:textId="77777777"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4. L'interessato ha diritto di opporsi, in tutto o in parte:</w:t>
      </w:r>
    </w:p>
    <w:p w14:paraId="2E3ACE20" w14:textId="77777777"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a) per motivi legittimi al trattamento dei dati personali che lo riguardano, ancorché</w:t>
      </w:r>
    </w:p>
    <w:p w14:paraId="2102606B" w14:textId="77777777"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pertinenti allo scopo della raccolta;</w:t>
      </w:r>
    </w:p>
    <w:p w14:paraId="7339A496" w14:textId="77777777"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b) al trattamento di dati personali che lo riguardano a fini di invio di materiale</w:t>
      </w:r>
    </w:p>
    <w:p w14:paraId="056C05C8" w14:textId="77777777"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pubblicitario o di vendita diretta o per il compimento di ricerche di mercato o di</w:t>
      </w:r>
    </w:p>
    <w:p w14:paraId="1C2683BA" w14:textId="77777777"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comunicazione commerciale.</w:t>
      </w:r>
    </w:p>
    <w:p w14:paraId="0C9847A5" w14:textId="77777777"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7. Titolare del trattamento</w:t>
      </w:r>
    </w:p>
    <w:p w14:paraId="49014CF3" w14:textId="77777777"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Titolare del trattamento è Fondazione Andrea Arena, con sede legale in Via S. Filippo Bianchi n. 42 e sede amministrativa in Via F. Crispi n. 8 – 98121 Messina –</w:t>
      </w:r>
    </w:p>
    <w:p w14:paraId="51F1CF1B" w14:textId="77777777"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Tel. 090 344817 – Fax 090 344817.</w:t>
      </w:r>
    </w:p>
    <w:p w14:paraId="44A32DED" w14:textId="77777777"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14:paraId="4325C540" w14:textId="77777777"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Consenso al trattamento dei dati personali:</w:t>
      </w:r>
    </w:p>
    <w:p w14:paraId="1B0CEE29" w14:textId="77777777"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proofErr w:type="gramStart"/>
      <w:r>
        <w:rPr>
          <w:sz w:val="23"/>
          <w:szCs w:val="23"/>
        </w:rPr>
        <w:t>Luogo:_</w:t>
      </w:r>
      <w:proofErr w:type="gramEnd"/>
      <w:r>
        <w:rPr>
          <w:sz w:val="23"/>
          <w:szCs w:val="23"/>
        </w:rPr>
        <w:t>________________ Data:____________________</w:t>
      </w:r>
    </w:p>
    <w:p w14:paraId="5A19606D" w14:textId="77777777"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proofErr w:type="gramStart"/>
      <w:r>
        <w:rPr>
          <w:sz w:val="23"/>
          <w:szCs w:val="23"/>
        </w:rPr>
        <w:t>Nome:_</w:t>
      </w:r>
      <w:proofErr w:type="gramEnd"/>
      <w:r>
        <w:rPr>
          <w:sz w:val="23"/>
          <w:szCs w:val="23"/>
        </w:rPr>
        <w:t>_____________________ Cognome:________________________</w:t>
      </w:r>
    </w:p>
    <w:p w14:paraId="1A952505" w14:textId="77777777"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Preso atto dell’informativa di cui sopra, acconsento, ai sensi dell’art. 23 del D. Lgs. 30 giugno n. 196, al trattamento dei miei dati personali a opera dei soggetti indicati nella predetta informativa e nei limiti di cui dalla stessa indicati. Rimane fermo che tale consenso è condizionato al rispetto delle disposizioni della vigente normativa.</w:t>
      </w:r>
    </w:p>
    <w:p w14:paraId="66B9E81D" w14:textId="77777777"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14:paraId="050A7C54" w14:textId="77777777" w:rsidR="00415485" w:rsidRDefault="00415485" w:rsidP="00415485">
      <w:pPr>
        <w:autoSpaceDE w:val="0"/>
        <w:autoSpaceDN w:val="0"/>
        <w:adjustRightInd w:val="0"/>
        <w:jc w:val="both"/>
      </w:pPr>
      <w:r>
        <w:rPr>
          <w:sz w:val="23"/>
          <w:szCs w:val="23"/>
        </w:rPr>
        <w:t>Firma _____________________________________</w:t>
      </w:r>
    </w:p>
    <w:p w14:paraId="7E50432E" w14:textId="77777777" w:rsidR="00415485" w:rsidRDefault="00415485" w:rsidP="00C20517">
      <w:pPr>
        <w:widowControl w:val="0"/>
        <w:jc w:val="both"/>
        <w:rPr>
          <w:szCs w:val="20"/>
        </w:rPr>
      </w:pPr>
    </w:p>
    <w:sectPr w:rsidR="00415485" w:rsidSect="003B0918">
      <w:pgSz w:w="11906" w:h="16838"/>
      <w:pgMar w:top="851" w:right="1274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FC704C" w14:textId="77777777" w:rsidR="0048125B" w:rsidRDefault="0048125B">
      <w:r>
        <w:separator/>
      </w:r>
    </w:p>
  </w:endnote>
  <w:endnote w:type="continuationSeparator" w:id="0">
    <w:p w14:paraId="0FD7E42E" w14:textId="77777777" w:rsidR="0048125B" w:rsidRDefault="00481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English111 Vivace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54D0B5" w14:textId="77777777" w:rsidR="0048125B" w:rsidRDefault="0048125B">
      <w:r>
        <w:separator/>
      </w:r>
    </w:p>
  </w:footnote>
  <w:footnote w:type="continuationSeparator" w:id="0">
    <w:p w14:paraId="47CE2407" w14:textId="77777777" w:rsidR="0048125B" w:rsidRDefault="004812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7D6479"/>
    <w:multiLevelType w:val="hybridMultilevel"/>
    <w:tmpl w:val="437C512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4E16365"/>
    <w:multiLevelType w:val="hybridMultilevel"/>
    <w:tmpl w:val="8642362C"/>
    <w:lvl w:ilvl="0" w:tplc="367ED6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226D67"/>
    <w:multiLevelType w:val="hybridMultilevel"/>
    <w:tmpl w:val="1346C43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4FCC"/>
    <w:rsid w:val="00004F35"/>
    <w:rsid w:val="00005F90"/>
    <w:rsid w:val="0000637A"/>
    <w:rsid w:val="0001069E"/>
    <w:rsid w:val="00012BD4"/>
    <w:rsid w:val="00020EB2"/>
    <w:rsid w:val="00034C06"/>
    <w:rsid w:val="00036378"/>
    <w:rsid w:val="000400A2"/>
    <w:rsid w:val="00043F63"/>
    <w:rsid w:val="00047A9A"/>
    <w:rsid w:val="00053651"/>
    <w:rsid w:val="000610D1"/>
    <w:rsid w:val="000A0A11"/>
    <w:rsid w:val="000A0A84"/>
    <w:rsid w:val="000A4CC5"/>
    <w:rsid w:val="000B566E"/>
    <w:rsid w:val="000C0910"/>
    <w:rsid w:val="000C30E2"/>
    <w:rsid w:val="000C61EF"/>
    <w:rsid w:val="00115A70"/>
    <w:rsid w:val="00120C59"/>
    <w:rsid w:val="00122975"/>
    <w:rsid w:val="00122DCE"/>
    <w:rsid w:val="00136921"/>
    <w:rsid w:val="00143F81"/>
    <w:rsid w:val="00150692"/>
    <w:rsid w:val="00153233"/>
    <w:rsid w:val="001551C3"/>
    <w:rsid w:val="001566CC"/>
    <w:rsid w:val="001609A2"/>
    <w:rsid w:val="001708F7"/>
    <w:rsid w:val="00170924"/>
    <w:rsid w:val="001A567C"/>
    <w:rsid w:val="001B1498"/>
    <w:rsid w:val="001B4B6F"/>
    <w:rsid w:val="001B5A31"/>
    <w:rsid w:val="001C6AEF"/>
    <w:rsid w:val="001D283C"/>
    <w:rsid w:val="001F04BF"/>
    <w:rsid w:val="00201412"/>
    <w:rsid w:val="002133D4"/>
    <w:rsid w:val="002228F2"/>
    <w:rsid w:val="002240EC"/>
    <w:rsid w:val="00224958"/>
    <w:rsid w:val="00227628"/>
    <w:rsid w:val="002301FC"/>
    <w:rsid w:val="002512BB"/>
    <w:rsid w:val="00256EE7"/>
    <w:rsid w:val="002575A4"/>
    <w:rsid w:val="00266022"/>
    <w:rsid w:val="00266A2A"/>
    <w:rsid w:val="00295CD5"/>
    <w:rsid w:val="002A13EF"/>
    <w:rsid w:val="002B168F"/>
    <w:rsid w:val="002B29BF"/>
    <w:rsid w:val="002B4EC0"/>
    <w:rsid w:val="002B5973"/>
    <w:rsid w:val="002C4155"/>
    <w:rsid w:val="002D2AC1"/>
    <w:rsid w:val="002D4300"/>
    <w:rsid w:val="002F5B45"/>
    <w:rsid w:val="00303771"/>
    <w:rsid w:val="00307E3F"/>
    <w:rsid w:val="003107FE"/>
    <w:rsid w:val="0033335D"/>
    <w:rsid w:val="003379DB"/>
    <w:rsid w:val="00340E45"/>
    <w:rsid w:val="00341E30"/>
    <w:rsid w:val="003423DD"/>
    <w:rsid w:val="00353AD0"/>
    <w:rsid w:val="0035707D"/>
    <w:rsid w:val="00371FB6"/>
    <w:rsid w:val="00373D3E"/>
    <w:rsid w:val="00382088"/>
    <w:rsid w:val="003A5BF5"/>
    <w:rsid w:val="003A7C34"/>
    <w:rsid w:val="003B0261"/>
    <w:rsid w:val="003B0918"/>
    <w:rsid w:val="003C6C13"/>
    <w:rsid w:val="003F1B90"/>
    <w:rsid w:val="00400113"/>
    <w:rsid w:val="004079CB"/>
    <w:rsid w:val="00415485"/>
    <w:rsid w:val="004158E3"/>
    <w:rsid w:val="00425A83"/>
    <w:rsid w:val="0042658D"/>
    <w:rsid w:val="00431450"/>
    <w:rsid w:val="00436929"/>
    <w:rsid w:val="00442EB5"/>
    <w:rsid w:val="004529F8"/>
    <w:rsid w:val="004609BD"/>
    <w:rsid w:val="00461AB8"/>
    <w:rsid w:val="0048125B"/>
    <w:rsid w:val="004825BB"/>
    <w:rsid w:val="00482BA4"/>
    <w:rsid w:val="004926BE"/>
    <w:rsid w:val="004A2742"/>
    <w:rsid w:val="004B753D"/>
    <w:rsid w:val="004C6E63"/>
    <w:rsid w:val="004D5BB6"/>
    <w:rsid w:val="004E01A4"/>
    <w:rsid w:val="004E1752"/>
    <w:rsid w:val="00501F9B"/>
    <w:rsid w:val="0051424F"/>
    <w:rsid w:val="00541513"/>
    <w:rsid w:val="00541CD6"/>
    <w:rsid w:val="00544615"/>
    <w:rsid w:val="00556A7B"/>
    <w:rsid w:val="005617C7"/>
    <w:rsid w:val="00573EDE"/>
    <w:rsid w:val="00597026"/>
    <w:rsid w:val="005A3756"/>
    <w:rsid w:val="005B13AA"/>
    <w:rsid w:val="005D26D3"/>
    <w:rsid w:val="005D409F"/>
    <w:rsid w:val="005D5135"/>
    <w:rsid w:val="005E7365"/>
    <w:rsid w:val="00620295"/>
    <w:rsid w:val="00626323"/>
    <w:rsid w:val="006464E4"/>
    <w:rsid w:val="00652EF7"/>
    <w:rsid w:val="0065797F"/>
    <w:rsid w:val="006620CB"/>
    <w:rsid w:val="006623E9"/>
    <w:rsid w:val="006730B2"/>
    <w:rsid w:val="0068012A"/>
    <w:rsid w:val="00680E7D"/>
    <w:rsid w:val="006A1AB0"/>
    <w:rsid w:val="006A6306"/>
    <w:rsid w:val="006E6BA1"/>
    <w:rsid w:val="00712345"/>
    <w:rsid w:val="007125F0"/>
    <w:rsid w:val="0071676C"/>
    <w:rsid w:val="00725E53"/>
    <w:rsid w:val="00727178"/>
    <w:rsid w:val="007675E8"/>
    <w:rsid w:val="007723C8"/>
    <w:rsid w:val="00774D04"/>
    <w:rsid w:val="00782B10"/>
    <w:rsid w:val="007D3068"/>
    <w:rsid w:val="007E5435"/>
    <w:rsid w:val="00802EEA"/>
    <w:rsid w:val="008308B8"/>
    <w:rsid w:val="00853517"/>
    <w:rsid w:val="00854231"/>
    <w:rsid w:val="00867633"/>
    <w:rsid w:val="00870AB0"/>
    <w:rsid w:val="00872E42"/>
    <w:rsid w:val="00875F4B"/>
    <w:rsid w:val="0088121D"/>
    <w:rsid w:val="00883316"/>
    <w:rsid w:val="008A454F"/>
    <w:rsid w:val="008B63BC"/>
    <w:rsid w:val="008D1D8E"/>
    <w:rsid w:val="008D5A83"/>
    <w:rsid w:val="008E06D3"/>
    <w:rsid w:val="008E5906"/>
    <w:rsid w:val="008E690D"/>
    <w:rsid w:val="00902EC9"/>
    <w:rsid w:val="009159EC"/>
    <w:rsid w:val="009205E6"/>
    <w:rsid w:val="00923745"/>
    <w:rsid w:val="009261F9"/>
    <w:rsid w:val="009642C2"/>
    <w:rsid w:val="0096494E"/>
    <w:rsid w:val="00973A4C"/>
    <w:rsid w:val="00982F44"/>
    <w:rsid w:val="0098496F"/>
    <w:rsid w:val="009A5059"/>
    <w:rsid w:val="009C0F06"/>
    <w:rsid w:val="009D26D1"/>
    <w:rsid w:val="009D3487"/>
    <w:rsid w:val="009E3549"/>
    <w:rsid w:val="009E4D9B"/>
    <w:rsid w:val="009F7FC6"/>
    <w:rsid w:val="00A10D36"/>
    <w:rsid w:val="00A13F80"/>
    <w:rsid w:val="00A1776A"/>
    <w:rsid w:val="00A343D9"/>
    <w:rsid w:val="00A56B88"/>
    <w:rsid w:val="00A94FCC"/>
    <w:rsid w:val="00AA3288"/>
    <w:rsid w:val="00AB5C49"/>
    <w:rsid w:val="00AB5FD5"/>
    <w:rsid w:val="00AC0972"/>
    <w:rsid w:val="00AD37CA"/>
    <w:rsid w:val="00AE1537"/>
    <w:rsid w:val="00AE1683"/>
    <w:rsid w:val="00AF353F"/>
    <w:rsid w:val="00AF39D3"/>
    <w:rsid w:val="00B00E81"/>
    <w:rsid w:val="00B12476"/>
    <w:rsid w:val="00B14154"/>
    <w:rsid w:val="00B152A0"/>
    <w:rsid w:val="00B260DC"/>
    <w:rsid w:val="00B410FC"/>
    <w:rsid w:val="00B475D7"/>
    <w:rsid w:val="00B47A43"/>
    <w:rsid w:val="00B67412"/>
    <w:rsid w:val="00B724AB"/>
    <w:rsid w:val="00B74A2E"/>
    <w:rsid w:val="00B82B29"/>
    <w:rsid w:val="00B848AA"/>
    <w:rsid w:val="00BB399B"/>
    <w:rsid w:val="00BB59E8"/>
    <w:rsid w:val="00BC4CBB"/>
    <w:rsid w:val="00BD11F6"/>
    <w:rsid w:val="00BD40BB"/>
    <w:rsid w:val="00BF0245"/>
    <w:rsid w:val="00BF2DA7"/>
    <w:rsid w:val="00C01C43"/>
    <w:rsid w:val="00C02EC3"/>
    <w:rsid w:val="00C03E8D"/>
    <w:rsid w:val="00C20517"/>
    <w:rsid w:val="00C22782"/>
    <w:rsid w:val="00C303B9"/>
    <w:rsid w:val="00C40144"/>
    <w:rsid w:val="00C6139F"/>
    <w:rsid w:val="00C63ED4"/>
    <w:rsid w:val="00C84013"/>
    <w:rsid w:val="00C84403"/>
    <w:rsid w:val="00CB0F30"/>
    <w:rsid w:val="00CC06B2"/>
    <w:rsid w:val="00CD324C"/>
    <w:rsid w:val="00CE20D0"/>
    <w:rsid w:val="00CE26AA"/>
    <w:rsid w:val="00CE5B5F"/>
    <w:rsid w:val="00CF0B0A"/>
    <w:rsid w:val="00CF546F"/>
    <w:rsid w:val="00D169AD"/>
    <w:rsid w:val="00D1714A"/>
    <w:rsid w:val="00D2204F"/>
    <w:rsid w:val="00D35E7E"/>
    <w:rsid w:val="00D36B29"/>
    <w:rsid w:val="00D46D80"/>
    <w:rsid w:val="00D65E33"/>
    <w:rsid w:val="00D86CD2"/>
    <w:rsid w:val="00DA5E7F"/>
    <w:rsid w:val="00DB59EE"/>
    <w:rsid w:val="00DF244B"/>
    <w:rsid w:val="00DF5E83"/>
    <w:rsid w:val="00E34F04"/>
    <w:rsid w:val="00E3736F"/>
    <w:rsid w:val="00E45B92"/>
    <w:rsid w:val="00E56EFF"/>
    <w:rsid w:val="00E73D07"/>
    <w:rsid w:val="00E81797"/>
    <w:rsid w:val="00E93A46"/>
    <w:rsid w:val="00E9678F"/>
    <w:rsid w:val="00EB0545"/>
    <w:rsid w:val="00ED3ED4"/>
    <w:rsid w:val="00EF316C"/>
    <w:rsid w:val="00F00E1E"/>
    <w:rsid w:val="00F129AB"/>
    <w:rsid w:val="00F12B79"/>
    <w:rsid w:val="00F24334"/>
    <w:rsid w:val="00F32335"/>
    <w:rsid w:val="00F33D76"/>
    <w:rsid w:val="00F43CA7"/>
    <w:rsid w:val="00F47158"/>
    <w:rsid w:val="00F50722"/>
    <w:rsid w:val="00F531CC"/>
    <w:rsid w:val="00F82ABA"/>
    <w:rsid w:val="00F8587E"/>
    <w:rsid w:val="00F9258D"/>
    <w:rsid w:val="00F93378"/>
    <w:rsid w:val="00F947E4"/>
    <w:rsid w:val="00FA2D5C"/>
    <w:rsid w:val="00FA74F0"/>
    <w:rsid w:val="00FB1925"/>
    <w:rsid w:val="00FB6E69"/>
    <w:rsid w:val="00FC1553"/>
    <w:rsid w:val="00FD3B05"/>
    <w:rsid w:val="00FE1FC0"/>
    <w:rsid w:val="00FE35C3"/>
    <w:rsid w:val="00FE41E1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C62F9C"/>
  <w15:docId w15:val="{C47DF8F5-FEEA-4C6F-B92D-6694712DF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D40BB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725E5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25E53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782B10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2D4300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2D43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21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ndazioneandreaarena.wordpress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ropbox\2019\Bando%20premio%20nazionale%20%2015%2001%202015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Bando premio nazionale  15 01 2015</Template>
  <TotalTime>165</TotalTime>
  <Pages>6</Pages>
  <Words>1934</Words>
  <Characters>11028</Characters>
  <Application>Microsoft Office Word</Application>
  <DocSecurity>0</DocSecurity>
  <Lines>91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Fondazione Andrea Arena</vt:lpstr>
    </vt:vector>
  </TitlesOfParts>
  <Company>Hewlett-Packard Company</Company>
  <LinksUpToDate>false</LinksUpToDate>
  <CharactersWithSpaces>12937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Fondazione Andrea Arena</dc:title>
  <dc:creator>Utente</dc:creator>
  <cp:lastModifiedBy>Giuseppe Ingrao</cp:lastModifiedBy>
  <cp:revision>46</cp:revision>
  <cp:lastPrinted>2021-06-15T14:55:00Z</cp:lastPrinted>
  <dcterms:created xsi:type="dcterms:W3CDTF">2016-05-19T13:40:00Z</dcterms:created>
  <dcterms:modified xsi:type="dcterms:W3CDTF">2021-09-28T15:33:00Z</dcterms:modified>
</cp:coreProperties>
</file>