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517" w:rsidRDefault="00036378" w:rsidP="00C20517">
      <w:pPr>
        <w:widowControl w:val="0"/>
        <w:jc w:val="center"/>
        <w:rPr>
          <w:rFonts w:ascii="Century Schoolbook" w:hAnsi="Century Schoolbook"/>
          <w:b/>
          <w:i/>
          <w:color w:val="00194C"/>
          <w:sz w:val="26"/>
          <w:szCs w:val="26"/>
        </w:rPr>
      </w:pPr>
      <w:r>
        <w:rPr>
          <w:rFonts w:ascii="Century Schoolbook" w:hAnsi="Century Schoolbook"/>
          <w:b/>
          <w:i/>
          <w:noProof/>
          <w:color w:val="00194C"/>
          <w:sz w:val="26"/>
          <w:szCs w:val="26"/>
        </w:rPr>
        <w:drawing>
          <wp:inline distT="0" distB="0" distL="0" distR="0">
            <wp:extent cx="731520" cy="665480"/>
            <wp:effectExtent l="19050" t="0" r="0" b="0"/>
            <wp:docPr id="1" name="Immagine 1" descr="20131002074930ar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20131002074930aren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7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66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517" w:rsidRDefault="00C20517" w:rsidP="00C20517">
      <w:pPr>
        <w:widowControl w:val="0"/>
        <w:jc w:val="center"/>
        <w:rPr>
          <w:szCs w:val="20"/>
        </w:rPr>
      </w:pPr>
      <w:r w:rsidRPr="00225323">
        <w:rPr>
          <w:rFonts w:ascii="English111 Vivace BT" w:hAnsi="English111 Vivace BT"/>
          <w:shadow/>
          <w:color w:val="00194C"/>
          <w:sz w:val="26"/>
          <w:szCs w:val="26"/>
        </w:rPr>
        <w:t>Fondazione Andrea Arena</w:t>
      </w:r>
    </w:p>
    <w:p w:rsidR="00C20517" w:rsidRDefault="00C20517" w:rsidP="00C20517">
      <w:pPr>
        <w:widowControl w:val="0"/>
        <w:jc w:val="center"/>
        <w:rPr>
          <w:szCs w:val="20"/>
        </w:rPr>
      </w:pPr>
    </w:p>
    <w:p w:rsidR="00853517" w:rsidRDefault="00853517" w:rsidP="00C20517">
      <w:pPr>
        <w:widowControl w:val="0"/>
        <w:jc w:val="center"/>
        <w:rPr>
          <w:szCs w:val="20"/>
        </w:rPr>
      </w:pPr>
    </w:p>
    <w:p w:rsidR="00853517" w:rsidRDefault="00853517" w:rsidP="00C20517">
      <w:pPr>
        <w:widowControl w:val="0"/>
        <w:jc w:val="center"/>
        <w:rPr>
          <w:rFonts w:ascii="Century Schoolbook" w:hAnsi="Century Schoolbook"/>
          <w:b/>
          <w:szCs w:val="20"/>
        </w:rPr>
      </w:pPr>
      <w:r>
        <w:rPr>
          <w:rFonts w:ascii="Century Schoolbook" w:hAnsi="Century Schoolbook"/>
          <w:b/>
          <w:szCs w:val="20"/>
        </w:rPr>
        <w:t xml:space="preserve">PREMIO NAZIONALE ANDREA ARENA </w:t>
      </w:r>
    </w:p>
    <w:p w:rsidR="00C84013" w:rsidRPr="00C20517" w:rsidRDefault="00C84013" w:rsidP="00C20517">
      <w:pPr>
        <w:widowControl w:val="0"/>
        <w:jc w:val="center"/>
        <w:rPr>
          <w:rFonts w:ascii="Century Schoolbook" w:hAnsi="Century Schoolbook"/>
          <w:b/>
          <w:szCs w:val="20"/>
        </w:rPr>
      </w:pPr>
      <w:r w:rsidRPr="00C20517">
        <w:rPr>
          <w:rFonts w:ascii="Century Schoolbook" w:hAnsi="Century Schoolbook"/>
          <w:b/>
          <w:szCs w:val="20"/>
        </w:rPr>
        <w:t xml:space="preserve">BANDO PER L’ASSEGNAZIONE DI N. </w:t>
      </w:r>
      <w:r w:rsidR="00D35E7E" w:rsidRPr="00C20517">
        <w:rPr>
          <w:rFonts w:ascii="Century Schoolbook" w:hAnsi="Century Schoolbook"/>
          <w:b/>
          <w:szCs w:val="20"/>
        </w:rPr>
        <w:t>1</w:t>
      </w:r>
      <w:r w:rsidR="00A1776A" w:rsidRPr="00C20517">
        <w:rPr>
          <w:rFonts w:ascii="Century Schoolbook" w:hAnsi="Century Schoolbook"/>
          <w:b/>
          <w:szCs w:val="20"/>
        </w:rPr>
        <w:t xml:space="preserve"> </w:t>
      </w:r>
      <w:r w:rsidR="001B5A31" w:rsidRPr="00C20517">
        <w:rPr>
          <w:rFonts w:ascii="Century Schoolbook" w:hAnsi="Century Schoolbook"/>
          <w:b/>
          <w:szCs w:val="20"/>
        </w:rPr>
        <w:t>BORS</w:t>
      </w:r>
      <w:r w:rsidR="00FD3B05" w:rsidRPr="00C20517">
        <w:rPr>
          <w:rFonts w:ascii="Century Schoolbook" w:hAnsi="Century Schoolbook"/>
          <w:b/>
          <w:szCs w:val="20"/>
        </w:rPr>
        <w:t>A</w:t>
      </w:r>
      <w:r w:rsidR="001B5A31" w:rsidRPr="00C20517">
        <w:rPr>
          <w:rFonts w:ascii="Century Schoolbook" w:hAnsi="Century Schoolbook"/>
          <w:b/>
          <w:szCs w:val="20"/>
        </w:rPr>
        <w:t xml:space="preserve"> DI STUDIO</w:t>
      </w:r>
    </w:p>
    <w:p w:rsidR="00C20517" w:rsidRPr="00C20517" w:rsidRDefault="00C20517" w:rsidP="00C20517">
      <w:pPr>
        <w:widowControl w:val="0"/>
        <w:jc w:val="both"/>
        <w:rPr>
          <w:rFonts w:ascii="Century Schoolbook" w:hAnsi="Century Schoolbook"/>
          <w:szCs w:val="20"/>
        </w:rPr>
      </w:pPr>
    </w:p>
    <w:p w:rsidR="00853517" w:rsidRPr="00726783" w:rsidRDefault="00853517" w:rsidP="00853517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726783">
        <w:rPr>
          <w:rFonts w:ascii="Century Schoolbook" w:hAnsi="Century Schoolbook"/>
          <w:sz w:val="22"/>
          <w:szCs w:val="22"/>
        </w:rPr>
        <w:t xml:space="preserve">E’ indetto un concorso per l’assegnazione di n. 1 borsa di studio, riservata a </w:t>
      </w:r>
      <w:r w:rsidR="00C03E8D" w:rsidRPr="00726783">
        <w:rPr>
          <w:rFonts w:ascii="Century Schoolbook" w:hAnsi="Century Schoolbook"/>
          <w:sz w:val="22"/>
          <w:szCs w:val="22"/>
        </w:rPr>
        <w:t xml:space="preserve">giovani </w:t>
      </w:r>
      <w:r w:rsidRPr="00726783">
        <w:rPr>
          <w:rFonts w:ascii="Century Schoolbook" w:hAnsi="Century Schoolbook"/>
          <w:sz w:val="22"/>
          <w:szCs w:val="22"/>
        </w:rPr>
        <w:t>studiosi titolari di laurea magistrale nell</w:t>
      </w:r>
      <w:r w:rsidR="00E15F67" w:rsidRPr="00726783">
        <w:rPr>
          <w:rFonts w:ascii="Century Schoolbook" w:hAnsi="Century Schoolbook"/>
          <w:sz w:val="22"/>
          <w:szCs w:val="22"/>
        </w:rPr>
        <w:t>e</w:t>
      </w:r>
      <w:r w:rsidRPr="00726783">
        <w:rPr>
          <w:rFonts w:ascii="Century Schoolbook" w:hAnsi="Century Schoolbook"/>
          <w:sz w:val="22"/>
          <w:szCs w:val="22"/>
        </w:rPr>
        <w:t xml:space="preserve"> Facoltà</w:t>
      </w:r>
      <w:r w:rsidR="00E15F67" w:rsidRPr="00726783">
        <w:rPr>
          <w:rFonts w:ascii="Century Schoolbook" w:hAnsi="Century Schoolbook"/>
          <w:sz w:val="22"/>
          <w:szCs w:val="22"/>
        </w:rPr>
        <w:t xml:space="preserve">/Dipartimenti </w:t>
      </w:r>
      <w:r w:rsidRPr="00726783">
        <w:rPr>
          <w:rFonts w:ascii="Century Schoolbook" w:hAnsi="Century Schoolbook"/>
          <w:sz w:val="22"/>
          <w:szCs w:val="22"/>
        </w:rPr>
        <w:t xml:space="preserve">di </w:t>
      </w:r>
      <w:r w:rsidR="00E15F67" w:rsidRPr="00726783">
        <w:rPr>
          <w:rFonts w:ascii="Century Schoolbook" w:hAnsi="Century Schoolbook"/>
          <w:sz w:val="22"/>
          <w:szCs w:val="22"/>
        </w:rPr>
        <w:t xml:space="preserve">Economia e </w:t>
      </w:r>
      <w:r w:rsidRPr="00726783">
        <w:rPr>
          <w:rFonts w:ascii="Century Schoolbook" w:hAnsi="Century Schoolbook"/>
          <w:sz w:val="22"/>
          <w:szCs w:val="22"/>
        </w:rPr>
        <w:t>Giurisprudenza dell</w:t>
      </w:r>
      <w:r w:rsidR="00295CD5" w:rsidRPr="00726783">
        <w:rPr>
          <w:rFonts w:ascii="Century Schoolbook" w:hAnsi="Century Schoolbook"/>
          <w:sz w:val="22"/>
          <w:szCs w:val="22"/>
        </w:rPr>
        <w:t xml:space="preserve">e </w:t>
      </w:r>
      <w:r w:rsidRPr="00726783">
        <w:rPr>
          <w:rFonts w:ascii="Century Schoolbook" w:hAnsi="Century Schoolbook"/>
          <w:sz w:val="22"/>
          <w:szCs w:val="22"/>
        </w:rPr>
        <w:t>Università</w:t>
      </w:r>
      <w:r w:rsidR="001551C3" w:rsidRPr="00726783">
        <w:rPr>
          <w:rFonts w:ascii="Century Schoolbook" w:hAnsi="Century Schoolbook"/>
          <w:sz w:val="22"/>
          <w:szCs w:val="22"/>
        </w:rPr>
        <w:t xml:space="preserve"> </w:t>
      </w:r>
      <w:r w:rsidRPr="00726783">
        <w:rPr>
          <w:rFonts w:ascii="Century Schoolbook" w:hAnsi="Century Schoolbook"/>
          <w:sz w:val="22"/>
          <w:szCs w:val="22"/>
        </w:rPr>
        <w:t>itali</w:t>
      </w:r>
      <w:r w:rsidR="001551C3" w:rsidRPr="00726783">
        <w:rPr>
          <w:rFonts w:ascii="Century Schoolbook" w:hAnsi="Century Schoolbook"/>
          <w:sz w:val="22"/>
          <w:szCs w:val="22"/>
        </w:rPr>
        <w:t>ane</w:t>
      </w:r>
      <w:r w:rsidRPr="00726783">
        <w:rPr>
          <w:rFonts w:ascii="Century Schoolbook" w:hAnsi="Century Schoolbook"/>
          <w:sz w:val="22"/>
          <w:szCs w:val="22"/>
        </w:rPr>
        <w:t xml:space="preserve"> con votazione di </w:t>
      </w:r>
      <w:r w:rsidR="001551C3" w:rsidRPr="00726783">
        <w:rPr>
          <w:rFonts w:ascii="Century Schoolbook" w:hAnsi="Century Schoolbook"/>
          <w:sz w:val="22"/>
          <w:szCs w:val="22"/>
        </w:rPr>
        <w:t>110</w:t>
      </w:r>
      <w:r w:rsidR="00F47158" w:rsidRPr="00726783">
        <w:rPr>
          <w:rFonts w:ascii="Century Schoolbook" w:hAnsi="Century Schoolbook"/>
          <w:sz w:val="22"/>
          <w:szCs w:val="22"/>
        </w:rPr>
        <w:t>,</w:t>
      </w:r>
      <w:r w:rsidRPr="00726783">
        <w:rPr>
          <w:rFonts w:ascii="Century Schoolbook" w:hAnsi="Century Schoolbook"/>
          <w:sz w:val="22"/>
          <w:szCs w:val="22"/>
        </w:rPr>
        <w:t xml:space="preserve"> che abbiano svolto la tesi di laurea in Diritto commerciale. La borsa è finalizzata a finanziare le spese per l’iscrizione ad un </w:t>
      </w:r>
      <w:r w:rsidR="002B4EC0" w:rsidRPr="00726783">
        <w:rPr>
          <w:rFonts w:ascii="Century Schoolbook" w:hAnsi="Century Schoolbook"/>
          <w:sz w:val="22"/>
          <w:szCs w:val="22"/>
        </w:rPr>
        <w:t>corso del LL.M. Program</w:t>
      </w:r>
      <w:r w:rsidRPr="00726783">
        <w:rPr>
          <w:rFonts w:ascii="Century Schoolbook" w:hAnsi="Century Schoolbook"/>
          <w:sz w:val="22"/>
          <w:szCs w:val="22"/>
        </w:rPr>
        <w:t xml:space="preserve"> da svolgere presso la </w:t>
      </w:r>
      <w:r w:rsidR="002B4EC0" w:rsidRPr="00726783">
        <w:rPr>
          <w:rFonts w:ascii="Century Schoolbook" w:hAnsi="Century Schoolbook"/>
          <w:sz w:val="22"/>
          <w:szCs w:val="22"/>
        </w:rPr>
        <w:t xml:space="preserve">Benjamin N. </w:t>
      </w:r>
      <w:proofErr w:type="spellStart"/>
      <w:r w:rsidRPr="00726783">
        <w:rPr>
          <w:rFonts w:ascii="Century Schoolbook" w:hAnsi="Century Schoolbook"/>
          <w:sz w:val="22"/>
          <w:szCs w:val="22"/>
        </w:rPr>
        <w:t>Cardozo</w:t>
      </w:r>
      <w:proofErr w:type="spellEnd"/>
      <w:r w:rsidRPr="00726783">
        <w:rPr>
          <w:rFonts w:ascii="Century Schoolbook" w:hAnsi="Century Schoolbook"/>
          <w:sz w:val="22"/>
          <w:szCs w:val="22"/>
        </w:rPr>
        <w:t xml:space="preserve"> </w:t>
      </w:r>
      <w:proofErr w:type="spellStart"/>
      <w:r w:rsidRPr="00726783">
        <w:rPr>
          <w:rFonts w:ascii="Century Schoolbook" w:hAnsi="Century Schoolbook"/>
          <w:sz w:val="22"/>
          <w:szCs w:val="22"/>
        </w:rPr>
        <w:t>School</w:t>
      </w:r>
      <w:proofErr w:type="spellEnd"/>
      <w:r w:rsidRPr="00726783">
        <w:rPr>
          <w:rFonts w:ascii="Century Schoolbook" w:hAnsi="Century Schoolbook"/>
          <w:sz w:val="22"/>
          <w:szCs w:val="22"/>
        </w:rPr>
        <w:t xml:space="preserve"> </w:t>
      </w:r>
      <w:proofErr w:type="spellStart"/>
      <w:r w:rsidRPr="00726783">
        <w:rPr>
          <w:rFonts w:ascii="Century Schoolbook" w:hAnsi="Century Schoolbook"/>
          <w:sz w:val="22"/>
          <w:szCs w:val="22"/>
        </w:rPr>
        <w:t>of</w:t>
      </w:r>
      <w:proofErr w:type="spellEnd"/>
      <w:r w:rsidRPr="00726783">
        <w:rPr>
          <w:rFonts w:ascii="Century Schoolbook" w:hAnsi="Century Schoolbook"/>
          <w:sz w:val="22"/>
          <w:szCs w:val="22"/>
        </w:rPr>
        <w:t xml:space="preserve"> </w:t>
      </w:r>
      <w:proofErr w:type="spellStart"/>
      <w:r w:rsidRPr="00726783">
        <w:rPr>
          <w:rFonts w:ascii="Century Schoolbook" w:hAnsi="Century Schoolbook"/>
          <w:sz w:val="22"/>
          <w:szCs w:val="22"/>
        </w:rPr>
        <w:t>Law</w:t>
      </w:r>
      <w:proofErr w:type="spellEnd"/>
      <w:r w:rsidRPr="00726783">
        <w:rPr>
          <w:rFonts w:ascii="Century Schoolbook" w:hAnsi="Century Schoolbook"/>
          <w:sz w:val="22"/>
          <w:szCs w:val="22"/>
        </w:rPr>
        <w:t xml:space="preserve"> di New York.</w:t>
      </w:r>
    </w:p>
    <w:p w:rsidR="00982F44" w:rsidRPr="00726783" w:rsidRDefault="00853517" w:rsidP="00853517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726783">
        <w:rPr>
          <w:rFonts w:ascii="Century Schoolbook" w:hAnsi="Century Schoolbook"/>
          <w:sz w:val="22"/>
          <w:szCs w:val="22"/>
        </w:rPr>
        <w:t xml:space="preserve">Possono partecipare al concorso coloro che </w:t>
      </w:r>
      <w:r w:rsidR="00F47158" w:rsidRPr="00726783">
        <w:rPr>
          <w:rFonts w:ascii="Century Schoolbook" w:hAnsi="Century Schoolbook"/>
          <w:sz w:val="22"/>
          <w:szCs w:val="22"/>
        </w:rPr>
        <w:t xml:space="preserve">non </w:t>
      </w:r>
      <w:r w:rsidR="00344F0D" w:rsidRPr="00726783">
        <w:rPr>
          <w:rFonts w:ascii="Century Schoolbook" w:hAnsi="Century Schoolbook"/>
          <w:sz w:val="22"/>
          <w:szCs w:val="22"/>
        </w:rPr>
        <w:t xml:space="preserve">hanno superato </w:t>
      </w:r>
      <w:r w:rsidR="00F47158" w:rsidRPr="00726783">
        <w:rPr>
          <w:rFonts w:ascii="Century Schoolbook" w:hAnsi="Century Schoolbook"/>
          <w:sz w:val="22"/>
          <w:szCs w:val="22"/>
        </w:rPr>
        <w:t>il</w:t>
      </w:r>
      <w:r w:rsidR="00C03E8D" w:rsidRPr="00726783">
        <w:rPr>
          <w:rFonts w:ascii="Century Schoolbook" w:hAnsi="Century Schoolbook"/>
          <w:sz w:val="22"/>
          <w:szCs w:val="22"/>
        </w:rPr>
        <w:t xml:space="preserve"> </w:t>
      </w:r>
      <w:r w:rsidR="00344F0D" w:rsidRPr="00726783">
        <w:rPr>
          <w:rFonts w:ascii="Century Schoolbook" w:hAnsi="Century Schoolbook"/>
          <w:sz w:val="22"/>
          <w:szCs w:val="22"/>
        </w:rPr>
        <w:t xml:space="preserve">trentesimo </w:t>
      </w:r>
      <w:r w:rsidRPr="00726783">
        <w:rPr>
          <w:rFonts w:ascii="Century Schoolbook" w:hAnsi="Century Schoolbook"/>
          <w:sz w:val="22"/>
          <w:szCs w:val="22"/>
        </w:rPr>
        <w:t>anno di età</w:t>
      </w:r>
      <w:r w:rsidR="00F47158" w:rsidRPr="00726783">
        <w:rPr>
          <w:rFonts w:ascii="Century Schoolbook" w:hAnsi="Century Schoolbook"/>
          <w:sz w:val="22"/>
          <w:szCs w:val="22"/>
        </w:rPr>
        <w:t xml:space="preserve"> alla data di pubblicazione del </w:t>
      </w:r>
      <w:r w:rsidR="00344F0D" w:rsidRPr="00726783">
        <w:rPr>
          <w:rFonts w:ascii="Century Schoolbook" w:hAnsi="Century Schoolbook"/>
          <w:sz w:val="22"/>
          <w:szCs w:val="22"/>
        </w:rPr>
        <w:t xml:space="preserve">presente </w:t>
      </w:r>
      <w:r w:rsidR="00F47158" w:rsidRPr="00726783">
        <w:rPr>
          <w:rFonts w:ascii="Century Schoolbook" w:hAnsi="Century Schoolbook"/>
          <w:sz w:val="22"/>
          <w:szCs w:val="22"/>
        </w:rPr>
        <w:t>bando</w:t>
      </w:r>
      <w:r w:rsidRPr="00726783">
        <w:rPr>
          <w:rFonts w:ascii="Century Schoolbook" w:hAnsi="Century Schoolbook"/>
          <w:sz w:val="22"/>
          <w:szCs w:val="22"/>
        </w:rPr>
        <w:t>.</w:t>
      </w:r>
    </w:p>
    <w:p w:rsidR="00344F0D" w:rsidRPr="00726783" w:rsidRDefault="00344F0D" w:rsidP="00853517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726783">
        <w:rPr>
          <w:rFonts w:ascii="Century Schoolbook" w:hAnsi="Century Schoolbook"/>
          <w:sz w:val="22"/>
          <w:szCs w:val="22"/>
        </w:rPr>
        <w:t xml:space="preserve">Sono esclusi dalla partecipazione coloro che sono titolari di un rapporto di lavoro a tempo indeterminato.  </w:t>
      </w:r>
    </w:p>
    <w:p w:rsidR="00853517" w:rsidRPr="00726783" w:rsidRDefault="00344F0D" w:rsidP="00344F0D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726783">
        <w:rPr>
          <w:rFonts w:ascii="Century Schoolbook" w:hAnsi="Century Schoolbook"/>
          <w:sz w:val="22"/>
          <w:szCs w:val="22"/>
        </w:rPr>
        <w:t xml:space="preserve">Non costituisce titolo preferenziale aver </w:t>
      </w:r>
      <w:r w:rsidR="00C03E8D" w:rsidRPr="00726783">
        <w:rPr>
          <w:rFonts w:ascii="Century Schoolbook" w:hAnsi="Century Schoolbook"/>
          <w:sz w:val="22"/>
          <w:szCs w:val="22"/>
        </w:rPr>
        <w:t xml:space="preserve">conseguito </w:t>
      </w:r>
      <w:r w:rsidRPr="00726783">
        <w:rPr>
          <w:rFonts w:ascii="Century Schoolbook" w:hAnsi="Century Schoolbook"/>
          <w:sz w:val="22"/>
          <w:szCs w:val="22"/>
        </w:rPr>
        <w:t>i</w:t>
      </w:r>
      <w:r w:rsidR="00C03E8D" w:rsidRPr="00726783">
        <w:rPr>
          <w:rFonts w:ascii="Century Schoolbook" w:hAnsi="Century Schoolbook"/>
          <w:sz w:val="22"/>
          <w:szCs w:val="22"/>
        </w:rPr>
        <w:t xml:space="preserve">l titolo di dottore di ricerca. </w:t>
      </w:r>
      <w:r w:rsidR="00853517" w:rsidRPr="00726783">
        <w:rPr>
          <w:rFonts w:ascii="Century Schoolbook" w:hAnsi="Century Schoolbook"/>
          <w:sz w:val="22"/>
          <w:szCs w:val="22"/>
        </w:rPr>
        <w:t xml:space="preserve">La borsa verrà erogata dalla Fondazione alla </w:t>
      </w:r>
      <w:r w:rsidR="002B4EC0" w:rsidRPr="00726783">
        <w:rPr>
          <w:rFonts w:ascii="Century Schoolbook" w:hAnsi="Century Schoolbook"/>
          <w:sz w:val="22"/>
          <w:szCs w:val="22"/>
        </w:rPr>
        <w:t xml:space="preserve">Benjamin N. </w:t>
      </w:r>
      <w:proofErr w:type="spellStart"/>
      <w:r w:rsidR="00853517" w:rsidRPr="00726783">
        <w:rPr>
          <w:rFonts w:ascii="Century Schoolbook" w:hAnsi="Century Schoolbook"/>
          <w:sz w:val="22"/>
          <w:szCs w:val="22"/>
        </w:rPr>
        <w:t>Cardozo</w:t>
      </w:r>
      <w:proofErr w:type="spellEnd"/>
      <w:r w:rsidR="00853517" w:rsidRPr="00726783">
        <w:rPr>
          <w:rFonts w:ascii="Century Schoolbook" w:hAnsi="Century Schoolbook"/>
          <w:sz w:val="22"/>
          <w:szCs w:val="22"/>
        </w:rPr>
        <w:t xml:space="preserve"> </w:t>
      </w:r>
      <w:proofErr w:type="spellStart"/>
      <w:r w:rsidR="00853517" w:rsidRPr="00726783">
        <w:rPr>
          <w:rFonts w:ascii="Century Schoolbook" w:hAnsi="Century Schoolbook"/>
          <w:sz w:val="22"/>
          <w:szCs w:val="22"/>
        </w:rPr>
        <w:t>School</w:t>
      </w:r>
      <w:proofErr w:type="spellEnd"/>
      <w:r w:rsidR="00853517" w:rsidRPr="00726783">
        <w:rPr>
          <w:rFonts w:ascii="Century Schoolbook" w:hAnsi="Century Schoolbook"/>
          <w:sz w:val="22"/>
          <w:szCs w:val="22"/>
        </w:rPr>
        <w:t xml:space="preserve"> </w:t>
      </w:r>
      <w:proofErr w:type="spellStart"/>
      <w:r w:rsidR="002B4EC0" w:rsidRPr="00726783">
        <w:rPr>
          <w:rFonts w:ascii="Century Schoolbook" w:hAnsi="Century Schoolbook"/>
          <w:sz w:val="22"/>
          <w:szCs w:val="22"/>
        </w:rPr>
        <w:t>of</w:t>
      </w:r>
      <w:proofErr w:type="spellEnd"/>
      <w:r w:rsidR="002B4EC0" w:rsidRPr="00726783">
        <w:rPr>
          <w:rFonts w:ascii="Century Schoolbook" w:hAnsi="Century Schoolbook"/>
          <w:sz w:val="22"/>
          <w:szCs w:val="22"/>
        </w:rPr>
        <w:t xml:space="preserve"> </w:t>
      </w:r>
      <w:proofErr w:type="spellStart"/>
      <w:r w:rsidR="002B4EC0" w:rsidRPr="00726783">
        <w:rPr>
          <w:rFonts w:ascii="Century Schoolbook" w:hAnsi="Century Schoolbook"/>
          <w:sz w:val="22"/>
          <w:szCs w:val="22"/>
        </w:rPr>
        <w:t>Law</w:t>
      </w:r>
      <w:proofErr w:type="spellEnd"/>
      <w:r w:rsidR="002B4EC0" w:rsidRPr="00726783">
        <w:rPr>
          <w:rFonts w:ascii="Century Schoolbook" w:hAnsi="Century Schoolbook"/>
          <w:sz w:val="22"/>
          <w:szCs w:val="22"/>
        </w:rPr>
        <w:t xml:space="preserve"> </w:t>
      </w:r>
      <w:r w:rsidR="00295CD5" w:rsidRPr="00726783">
        <w:rPr>
          <w:rFonts w:ascii="Century Schoolbook" w:hAnsi="Century Schoolbook"/>
          <w:sz w:val="22"/>
          <w:szCs w:val="22"/>
        </w:rPr>
        <w:t xml:space="preserve">esclusivamente </w:t>
      </w:r>
      <w:r w:rsidR="00853517" w:rsidRPr="00726783">
        <w:rPr>
          <w:rFonts w:ascii="Century Schoolbook" w:hAnsi="Century Schoolbook"/>
          <w:sz w:val="22"/>
          <w:szCs w:val="22"/>
        </w:rPr>
        <w:t>previa ammissione del vincitore a</w:t>
      </w:r>
      <w:r w:rsidR="00F47158" w:rsidRPr="00726783">
        <w:rPr>
          <w:rFonts w:ascii="Century Schoolbook" w:hAnsi="Century Schoolbook"/>
          <w:sz w:val="22"/>
          <w:szCs w:val="22"/>
        </w:rPr>
        <w:t xml:space="preserve">d uno dei </w:t>
      </w:r>
      <w:r w:rsidR="002B4EC0" w:rsidRPr="00726783">
        <w:rPr>
          <w:rFonts w:ascii="Century Schoolbook" w:hAnsi="Century Schoolbook"/>
          <w:sz w:val="22"/>
          <w:szCs w:val="22"/>
        </w:rPr>
        <w:t xml:space="preserve">corsi del LL.M. Program </w:t>
      </w:r>
      <w:r w:rsidR="00F47158" w:rsidRPr="00726783">
        <w:rPr>
          <w:rFonts w:ascii="Century Schoolbook" w:hAnsi="Century Schoolbook"/>
          <w:sz w:val="22"/>
          <w:szCs w:val="22"/>
        </w:rPr>
        <w:t xml:space="preserve">organizzati dalla </w:t>
      </w:r>
      <w:r w:rsidR="00853517" w:rsidRPr="00726783">
        <w:rPr>
          <w:rFonts w:ascii="Century Schoolbook" w:hAnsi="Century Schoolbook"/>
          <w:sz w:val="22"/>
          <w:szCs w:val="22"/>
        </w:rPr>
        <w:t>predetta scuola</w:t>
      </w:r>
      <w:r w:rsidR="001B1498" w:rsidRPr="00726783">
        <w:rPr>
          <w:rFonts w:ascii="Century Schoolbook" w:hAnsi="Century Schoolbook"/>
          <w:sz w:val="22"/>
          <w:szCs w:val="22"/>
        </w:rPr>
        <w:t xml:space="preserve">. Ai fini di tale ammissione è prescritto, tra gli altri requisiti, un idoneo grado di conoscenza della lingua inglese (per i requisiti si veda la seguente pagina web: </w:t>
      </w:r>
      <w:r w:rsidR="00400113" w:rsidRPr="00726783">
        <w:rPr>
          <w:rFonts w:ascii="Century Schoolbook" w:hAnsi="Century Schoolbook"/>
          <w:sz w:val="22"/>
          <w:szCs w:val="22"/>
        </w:rPr>
        <w:t>http://www.cardozo.yu.edu/admissions/llm-admissions/llm-application-guidelines</w:t>
      </w:r>
      <w:r w:rsidR="001B1498" w:rsidRPr="00726783">
        <w:rPr>
          <w:rFonts w:ascii="Century Schoolbook" w:hAnsi="Century Schoolbook"/>
          <w:sz w:val="22"/>
          <w:szCs w:val="22"/>
        </w:rPr>
        <w:t>)</w:t>
      </w:r>
      <w:r w:rsidR="00853517" w:rsidRPr="00726783">
        <w:rPr>
          <w:rFonts w:ascii="Century Schoolbook" w:hAnsi="Century Schoolbook"/>
          <w:sz w:val="22"/>
          <w:szCs w:val="22"/>
        </w:rPr>
        <w:t>.</w:t>
      </w:r>
      <w:r w:rsidR="00295CD5" w:rsidRPr="00726783">
        <w:rPr>
          <w:rFonts w:ascii="Century Schoolbook" w:hAnsi="Century Schoolbook"/>
          <w:sz w:val="22"/>
          <w:szCs w:val="22"/>
        </w:rPr>
        <w:t xml:space="preserve"> In caso di mancata ammissione per qualunque motivo al LL.M. Program del vincitore della borsa, sarà facoltà della Fondazione designare il candidato immediatamente successivo in graduatoria.</w:t>
      </w:r>
      <w:r w:rsidRPr="00726783">
        <w:rPr>
          <w:rFonts w:ascii="Century Schoolbook" w:hAnsi="Century Schoolbook"/>
          <w:sz w:val="22"/>
          <w:szCs w:val="22"/>
        </w:rPr>
        <w:t xml:space="preserve"> </w:t>
      </w:r>
      <w:r w:rsidR="00853517" w:rsidRPr="00726783">
        <w:rPr>
          <w:rFonts w:ascii="Century Schoolbook" w:hAnsi="Century Schoolbook"/>
          <w:sz w:val="22"/>
          <w:szCs w:val="22"/>
        </w:rPr>
        <w:t xml:space="preserve">L’assegnazione della borsa di studio avverrà sulla base </w:t>
      </w:r>
      <w:r w:rsidRPr="00726783">
        <w:rPr>
          <w:rFonts w:ascii="Century Schoolbook" w:hAnsi="Century Schoolbook"/>
          <w:sz w:val="22"/>
          <w:szCs w:val="22"/>
        </w:rPr>
        <w:t xml:space="preserve">della </w:t>
      </w:r>
      <w:r w:rsidR="00853517" w:rsidRPr="00726783">
        <w:rPr>
          <w:rFonts w:ascii="Century Schoolbook" w:hAnsi="Century Schoolbook"/>
          <w:sz w:val="22"/>
          <w:szCs w:val="22"/>
        </w:rPr>
        <w:t xml:space="preserve">valutazione </w:t>
      </w:r>
      <w:r w:rsidR="001B1498" w:rsidRPr="00726783">
        <w:rPr>
          <w:rFonts w:ascii="Century Schoolbook" w:hAnsi="Century Schoolbook"/>
          <w:sz w:val="22"/>
          <w:szCs w:val="22"/>
        </w:rPr>
        <w:t>della tesi di laurea e degli eventuali ulteriori titoli e pubblicazioni</w:t>
      </w:r>
      <w:r w:rsidR="00726783" w:rsidRPr="00726783">
        <w:rPr>
          <w:rFonts w:ascii="Century Schoolbook" w:hAnsi="Century Schoolbook"/>
          <w:sz w:val="22"/>
          <w:szCs w:val="22"/>
        </w:rPr>
        <w:t>,</w:t>
      </w:r>
      <w:r w:rsidRPr="00726783">
        <w:rPr>
          <w:rFonts w:ascii="Century Schoolbook" w:hAnsi="Century Schoolbook"/>
          <w:sz w:val="22"/>
          <w:szCs w:val="22"/>
        </w:rPr>
        <w:t xml:space="preserve"> </w:t>
      </w:r>
      <w:r w:rsidRPr="00726783">
        <w:rPr>
          <w:rFonts w:ascii="Century Schoolbook" w:hAnsi="Century Schoolbook" w:cs="CenturySchoolbook"/>
          <w:sz w:val="22"/>
          <w:szCs w:val="22"/>
        </w:rPr>
        <w:t>oltre che della conoscenza della lingua inglese che sarà valutata in apposito colloquio,</w:t>
      </w:r>
      <w:r w:rsidR="001B1498" w:rsidRPr="00726783">
        <w:rPr>
          <w:rFonts w:ascii="Century Schoolbook" w:hAnsi="Century Schoolbook"/>
          <w:sz w:val="22"/>
          <w:szCs w:val="22"/>
        </w:rPr>
        <w:t xml:space="preserve"> </w:t>
      </w:r>
      <w:r w:rsidR="00853517" w:rsidRPr="00726783">
        <w:rPr>
          <w:rFonts w:ascii="Century Schoolbook" w:hAnsi="Century Schoolbook"/>
          <w:sz w:val="22"/>
          <w:szCs w:val="22"/>
        </w:rPr>
        <w:t xml:space="preserve">compiuta da una Commissione – nominata dal Cda della Fondazione – </w:t>
      </w:r>
      <w:r w:rsidRPr="00726783">
        <w:rPr>
          <w:rFonts w:ascii="Century Schoolbook" w:hAnsi="Century Schoolbook"/>
          <w:sz w:val="22"/>
          <w:szCs w:val="22"/>
        </w:rPr>
        <w:t xml:space="preserve"> </w:t>
      </w:r>
      <w:r w:rsidR="00853517" w:rsidRPr="00726783">
        <w:rPr>
          <w:rFonts w:ascii="Century Schoolbook" w:hAnsi="Century Schoolbook"/>
          <w:sz w:val="22"/>
          <w:szCs w:val="22"/>
        </w:rPr>
        <w:t xml:space="preserve">formata da esperti di chiara fama </w:t>
      </w:r>
      <w:r w:rsidR="00F47158" w:rsidRPr="00726783">
        <w:rPr>
          <w:rFonts w:ascii="Century Schoolbook" w:hAnsi="Century Schoolbook"/>
          <w:sz w:val="22"/>
          <w:szCs w:val="22"/>
        </w:rPr>
        <w:t xml:space="preserve">nazionale </w:t>
      </w:r>
      <w:r w:rsidR="00853517" w:rsidRPr="00726783">
        <w:rPr>
          <w:rFonts w:ascii="Century Schoolbook" w:hAnsi="Century Schoolbook"/>
          <w:sz w:val="22"/>
          <w:szCs w:val="22"/>
        </w:rPr>
        <w:t xml:space="preserve">e da </w:t>
      </w:r>
      <w:r w:rsidRPr="00726783">
        <w:rPr>
          <w:rFonts w:ascii="Century Schoolbook" w:hAnsi="Century Schoolbook"/>
          <w:sz w:val="22"/>
          <w:szCs w:val="22"/>
        </w:rPr>
        <w:t xml:space="preserve">un </w:t>
      </w:r>
      <w:r w:rsidR="00853517" w:rsidRPr="00726783">
        <w:rPr>
          <w:rFonts w:ascii="Century Schoolbook" w:hAnsi="Century Schoolbook"/>
          <w:sz w:val="22"/>
          <w:szCs w:val="22"/>
        </w:rPr>
        <w:t>rappresentant</w:t>
      </w:r>
      <w:r w:rsidRPr="00726783">
        <w:rPr>
          <w:rFonts w:ascii="Century Schoolbook" w:hAnsi="Century Schoolbook"/>
          <w:sz w:val="22"/>
          <w:szCs w:val="22"/>
        </w:rPr>
        <w:t>e</w:t>
      </w:r>
      <w:r w:rsidR="00853517" w:rsidRPr="00726783">
        <w:rPr>
          <w:rFonts w:ascii="Century Schoolbook" w:hAnsi="Century Schoolbook"/>
          <w:sz w:val="22"/>
          <w:szCs w:val="22"/>
        </w:rPr>
        <w:t xml:space="preserve"> della stessa Fondazione</w:t>
      </w:r>
      <w:r w:rsidR="00652EF7" w:rsidRPr="00726783">
        <w:rPr>
          <w:rFonts w:ascii="Century Schoolbook" w:hAnsi="Century Schoolbook"/>
          <w:sz w:val="22"/>
          <w:szCs w:val="22"/>
        </w:rPr>
        <w:t>, fermo l’insindacabile gradimento della Fondazione</w:t>
      </w:r>
      <w:r w:rsidR="00853517" w:rsidRPr="00726783">
        <w:rPr>
          <w:rFonts w:ascii="Century Schoolbook" w:hAnsi="Century Schoolbook"/>
          <w:sz w:val="22"/>
          <w:szCs w:val="22"/>
        </w:rPr>
        <w:t>.</w:t>
      </w:r>
    </w:p>
    <w:p w:rsidR="00F47158" w:rsidRPr="00726783" w:rsidRDefault="001551C3" w:rsidP="00F47158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726783">
        <w:rPr>
          <w:rFonts w:ascii="Century Schoolbook" w:hAnsi="Century Schoolbook"/>
          <w:sz w:val="22"/>
          <w:szCs w:val="22"/>
        </w:rPr>
        <w:t xml:space="preserve">Il giudizio in base al quale è </w:t>
      </w:r>
      <w:r w:rsidR="00F47158" w:rsidRPr="00726783">
        <w:rPr>
          <w:rFonts w:ascii="Century Schoolbook" w:hAnsi="Century Schoolbook"/>
          <w:sz w:val="22"/>
          <w:szCs w:val="22"/>
        </w:rPr>
        <w:t>assegna</w:t>
      </w:r>
      <w:r w:rsidRPr="00726783">
        <w:rPr>
          <w:rFonts w:ascii="Century Schoolbook" w:hAnsi="Century Schoolbook"/>
          <w:sz w:val="22"/>
          <w:szCs w:val="22"/>
        </w:rPr>
        <w:t xml:space="preserve">ta </w:t>
      </w:r>
      <w:r w:rsidR="00F47158" w:rsidRPr="00726783">
        <w:rPr>
          <w:rFonts w:ascii="Century Schoolbook" w:hAnsi="Century Schoolbook"/>
          <w:sz w:val="22"/>
          <w:szCs w:val="22"/>
        </w:rPr>
        <w:t>la borsa di studio è insindacabile e inappellabile</w:t>
      </w:r>
      <w:r w:rsidRPr="00726783">
        <w:rPr>
          <w:rFonts w:ascii="Century Schoolbook" w:hAnsi="Century Schoolbook"/>
          <w:sz w:val="22"/>
          <w:szCs w:val="22"/>
        </w:rPr>
        <w:t>.</w:t>
      </w:r>
      <w:r w:rsidR="00F47158" w:rsidRPr="00726783">
        <w:rPr>
          <w:rFonts w:ascii="Century Schoolbook" w:hAnsi="Century Schoolbook"/>
          <w:sz w:val="22"/>
          <w:szCs w:val="22"/>
        </w:rPr>
        <w:t xml:space="preserve"> </w:t>
      </w:r>
      <w:r w:rsidRPr="00726783">
        <w:rPr>
          <w:rFonts w:ascii="Century Schoolbook" w:hAnsi="Century Schoolbook"/>
          <w:sz w:val="22"/>
          <w:szCs w:val="22"/>
        </w:rPr>
        <w:t>A</w:t>
      </w:r>
      <w:r w:rsidR="00F47158" w:rsidRPr="00726783">
        <w:rPr>
          <w:rFonts w:ascii="Century Schoolbook" w:hAnsi="Century Schoolbook"/>
          <w:sz w:val="22"/>
          <w:szCs w:val="22"/>
        </w:rPr>
        <w:t xml:space="preserve"> parità di giudizio verrà preferito colui che </w:t>
      </w:r>
      <w:r w:rsidR="00C303B9" w:rsidRPr="00726783">
        <w:rPr>
          <w:rFonts w:ascii="Century Schoolbook" w:hAnsi="Century Schoolbook"/>
          <w:sz w:val="22"/>
          <w:szCs w:val="22"/>
        </w:rPr>
        <w:t xml:space="preserve">detiene </w:t>
      </w:r>
      <w:r w:rsidRPr="00726783">
        <w:rPr>
          <w:rFonts w:ascii="Century Schoolbook" w:hAnsi="Century Schoolbook"/>
          <w:sz w:val="22"/>
          <w:szCs w:val="22"/>
        </w:rPr>
        <w:t>un valore di ISEE più basso</w:t>
      </w:r>
      <w:r w:rsidR="00F47158" w:rsidRPr="00726783">
        <w:rPr>
          <w:rFonts w:ascii="Century Schoolbook" w:hAnsi="Century Schoolbook"/>
          <w:sz w:val="22"/>
          <w:szCs w:val="22"/>
        </w:rPr>
        <w:t xml:space="preserve">. </w:t>
      </w:r>
    </w:p>
    <w:p w:rsidR="00853517" w:rsidRPr="00726783" w:rsidRDefault="00853517" w:rsidP="00853517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726783">
        <w:rPr>
          <w:rFonts w:ascii="Century Schoolbook" w:hAnsi="Century Schoolbook"/>
          <w:sz w:val="22"/>
          <w:szCs w:val="22"/>
        </w:rPr>
        <w:t>I candidati si dovranno impegnare, in caso di assegnazione della borsa, a consentire il trattamento dei dati personali ed a concedere l’autorizzazione alla pubblicazione di foto e curricul</w:t>
      </w:r>
      <w:r w:rsidR="00F47158" w:rsidRPr="00726783">
        <w:rPr>
          <w:rFonts w:ascii="Century Schoolbook" w:hAnsi="Century Schoolbook"/>
          <w:sz w:val="22"/>
          <w:szCs w:val="22"/>
        </w:rPr>
        <w:t>um</w:t>
      </w:r>
      <w:r w:rsidRPr="00726783">
        <w:rPr>
          <w:rFonts w:ascii="Century Schoolbook" w:hAnsi="Century Schoolbook"/>
          <w:sz w:val="22"/>
          <w:szCs w:val="22"/>
        </w:rPr>
        <w:t xml:space="preserve"> sul sito web della Fondazione e sui mezzi di informazione.  </w:t>
      </w:r>
    </w:p>
    <w:p w:rsidR="00F47158" w:rsidRPr="00726783" w:rsidRDefault="00853517" w:rsidP="00853517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726783">
        <w:rPr>
          <w:rFonts w:ascii="Century Schoolbook" w:hAnsi="Century Schoolbook"/>
          <w:sz w:val="22"/>
          <w:szCs w:val="22"/>
        </w:rPr>
        <w:t>La Fondazione si riserva il diritto di procedere a tutti gli accertamenti che riterrà opportuni in merito alle dichiarazioni rese dai candidati nella domanda</w:t>
      </w:r>
      <w:r w:rsidR="001B1498" w:rsidRPr="00726783">
        <w:rPr>
          <w:rFonts w:ascii="Century Schoolbook" w:hAnsi="Century Schoolbook"/>
          <w:sz w:val="22"/>
          <w:szCs w:val="22"/>
        </w:rPr>
        <w:t>, nella quale dovrà essere dichiarata la conoscenza della lingua inglese ad un livello idoneo a consentire l’ammissione del candidato al LL.M. Program</w:t>
      </w:r>
      <w:r w:rsidR="00F250F0" w:rsidRPr="00726783">
        <w:rPr>
          <w:rFonts w:ascii="Century Schoolbook" w:hAnsi="Century Schoolbook"/>
          <w:sz w:val="22"/>
          <w:szCs w:val="22"/>
        </w:rPr>
        <w:t xml:space="preserve">, </w:t>
      </w:r>
      <w:r w:rsidR="00923745" w:rsidRPr="00726783">
        <w:rPr>
          <w:rFonts w:ascii="Century Schoolbook" w:hAnsi="Century Schoolbook"/>
          <w:sz w:val="22"/>
          <w:szCs w:val="22"/>
        </w:rPr>
        <w:t>nonché il possesso di tutti gli altri requisiti prescritti ai fini di tale ammissione</w:t>
      </w:r>
      <w:r w:rsidRPr="00726783">
        <w:rPr>
          <w:rFonts w:ascii="Century Schoolbook" w:hAnsi="Century Schoolbook"/>
          <w:sz w:val="22"/>
          <w:szCs w:val="22"/>
        </w:rPr>
        <w:t xml:space="preserve">. </w:t>
      </w:r>
    </w:p>
    <w:p w:rsidR="00853517" w:rsidRPr="00726783" w:rsidRDefault="00853517" w:rsidP="00853517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726783">
        <w:rPr>
          <w:rFonts w:ascii="Century Schoolbook" w:hAnsi="Century Schoolbook"/>
          <w:sz w:val="22"/>
          <w:szCs w:val="22"/>
        </w:rPr>
        <w:t>In caso di dichiarazioni mendaci la Fondazione procede</w:t>
      </w:r>
      <w:r w:rsidR="001551C3" w:rsidRPr="00726783">
        <w:rPr>
          <w:rFonts w:ascii="Century Schoolbook" w:hAnsi="Century Schoolbook"/>
          <w:sz w:val="22"/>
          <w:szCs w:val="22"/>
        </w:rPr>
        <w:t>rà</w:t>
      </w:r>
      <w:r w:rsidRPr="00726783">
        <w:rPr>
          <w:rFonts w:ascii="Century Schoolbook" w:hAnsi="Century Schoolbook"/>
          <w:sz w:val="22"/>
          <w:szCs w:val="22"/>
        </w:rPr>
        <w:t xml:space="preserve"> alla revoca dell’assegnazione della borsa di studio.   </w:t>
      </w:r>
    </w:p>
    <w:p w:rsidR="00853517" w:rsidRPr="00726783" w:rsidRDefault="00853517" w:rsidP="00853517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726783">
        <w:rPr>
          <w:rFonts w:ascii="Century Schoolbook" w:hAnsi="Century Schoolbook"/>
          <w:sz w:val="22"/>
          <w:szCs w:val="22"/>
        </w:rPr>
        <w:t>I candidati dovranno</w:t>
      </w:r>
      <w:r w:rsidR="00EA514B">
        <w:rPr>
          <w:rFonts w:ascii="Century Schoolbook" w:hAnsi="Century Schoolbook"/>
          <w:sz w:val="22"/>
          <w:szCs w:val="22"/>
        </w:rPr>
        <w:t xml:space="preserve"> inviare </w:t>
      </w:r>
      <w:r w:rsidR="00F250F0" w:rsidRPr="00726783">
        <w:rPr>
          <w:rFonts w:ascii="Century Schoolbook" w:hAnsi="Century Schoolbook"/>
          <w:sz w:val="22"/>
          <w:szCs w:val="22"/>
        </w:rPr>
        <w:t>a mezzo posta</w:t>
      </w:r>
      <w:r w:rsidR="00EA514B">
        <w:rPr>
          <w:rFonts w:ascii="Century Schoolbook" w:hAnsi="Century Schoolbook"/>
          <w:sz w:val="22"/>
          <w:szCs w:val="22"/>
        </w:rPr>
        <w:t xml:space="preserve"> (</w:t>
      </w:r>
      <w:r w:rsidR="00EA514B" w:rsidRPr="00726783">
        <w:rPr>
          <w:rFonts w:ascii="Century Schoolbook" w:hAnsi="Century Schoolbook"/>
          <w:sz w:val="22"/>
          <w:szCs w:val="22"/>
        </w:rPr>
        <w:t xml:space="preserve">Fondazione Andrea  Arena, Via </w:t>
      </w:r>
      <w:proofErr w:type="spellStart"/>
      <w:r w:rsidR="00EA514B" w:rsidRPr="00726783">
        <w:rPr>
          <w:rFonts w:ascii="Century Schoolbook" w:hAnsi="Century Schoolbook"/>
          <w:sz w:val="22"/>
          <w:szCs w:val="22"/>
        </w:rPr>
        <w:t>Crispi</w:t>
      </w:r>
      <w:proofErr w:type="spellEnd"/>
      <w:r w:rsidR="00EA514B" w:rsidRPr="00726783">
        <w:rPr>
          <w:rFonts w:ascii="Century Schoolbook" w:hAnsi="Century Schoolbook"/>
          <w:sz w:val="22"/>
          <w:szCs w:val="22"/>
        </w:rPr>
        <w:t>, n. 8 – 98121, Messina</w:t>
      </w:r>
      <w:r w:rsidR="00EA514B">
        <w:rPr>
          <w:rFonts w:ascii="Century Schoolbook" w:hAnsi="Century Schoolbook"/>
          <w:sz w:val="22"/>
          <w:szCs w:val="22"/>
        </w:rPr>
        <w:t>)</w:t>
      </w:r>
      <w:r w:rsidR="00F250F0" w:rsidRPr="00726783">
        <w:rPr>
          <w:rFonts w:ascii="Century Schoolbook" w:hAnsi="Century Schoolbook"/>
          <w:sz w:val="22"/>
          <w:szCs w:val="22"/>
        </w:rPr>
        <w:t>, e comunque anche in via telematica (</w:t>
      </w:r>
      <w:hyperlink r:id="rId8" w:history="1">
        <w:r w:rsidR="00EA514B" w:rsidRPr="000948E2">
          <w:rPr>
            <w:rStyle w:val="Collegamentoipertestuale"/>
            <w:rFonts w:ascii="Century Schoolbook" w:hAnsi="Century Schoolbook"/>
            <w:sz w:val="22"/>
            <w:szCs w:val="22"/>
          </w:rPr>
          <w:t>fondazioneandreaarena@gmail.com</w:t>
        </w:r>
      </w:hyperlink>
      <w:r w:rsidR="00EA514B">
        <w:rPr>
          <w:rFonts w:ascii="Century Schoolbook" w:hAnsi="Century Schoolbook"/>
          <w:sz w:val="22"/>
          <w:szCs w:val="22"/>
        </w:rPr>
        <w:t xml:space="preserve">), </w:t>
      </w:r>
      <w:r w:rsidRPr="00726783">
        <w:rPr>
          <w:rFonts w:ascii="Century Schoolbook" w:hAnsi="Century Schoolbook"/>
          <w:sz w:val="22"/>
          <w:szCs w:val="22"/>
        </w:rPr>
        <w:t xml:space="preserve">la domanda di partecipazione redatta su appositi moduli prelevabili dal sito </w:t>
      </w:r>
      <w:r w:rsidR="001551C3" w:rsidRPr="00726783">
        <w:rPr>
          <w:rFonts w:ascii="Century Schoolbook" w:hAnsi="Century Schoolbook"/>
          <w:sz w:val="22"/>
          <w:szCs w:val="22"/>
        </w:rPr>
        <w:t xml:space="preserve">web </w:t>
      </w:r>
      <w:r w:rsidR="00C02EC3" w:rsidRPr="00726783">
        <w:rPr>
          <w:rFonts w:ascii="Century Schoolbook" w:hAnsi="Century Schoolbook"/>
          <w:sz w:val="22"/>
          <w:szCs w:val="22"/>
        </w:rPr>
        <w:t>https://fondazioneandreaarena.wordpress.com/</w:t>
      </w:r>
      <w:r w:rsidRPr="00726783">
        <w:rPr>
          <w:rFonts w:ascii="Century Schoolbook" w:hAnsi="Century Schoolbook"/>
          <w:sz w:val="22"/>
          <w:szCs w:val="22"/>
        </w:rPr>
        <w:t xml:space="preserve">, entro e non oltre il </w:t>
      </w:r>
      <w:r w:rsidR="00EA514B">
        <w:rPr>
          <w:rFonts w:ascii="Century Schoolbook" w:hAnsi="Century Schoolbook"/>
          <w:sz w:val="22"/>
          <w:szCs w:val="22"/>
        </w:rPr>
        <w:t>15/12/2019</w:t>
      </w:r>
      <w:r w:rsidRPr="00726783">
        <w:rPr>
          <w:rFonts w:ascii="Century Schoolbook" w:hAnsi="Century Schoolbook"/>
          <w:sz w:val="22"/>
          <w:szCs w:val="22"/>
        </w:rPr>
        <w:t xml:space="preserve">. </w:t>
      </w:r>
    </w:p>
    <w:p w:rsidR="00853517" w:rsidRPr="00726783" w:rsidRDefault="00853517" w:rsidP="00853517">
      <w:pPr>
        <w:widowControl w:val="0"/>
        <w:ind w:left="993" w:right="707"/>
        <w:jc w:val="both"/>
        <w:rPr>
          <w:rFonts w:ascii="Century Schoolbook" w:hAnsi="Century Schoolbook"/>
          <w:sz w:val="22"/>
          <w:szCs w:val="22"/>
        </w:rPr>
      </w:pPr>
    </w:p>
    <w:p w:rsidR="00C84013" w:rsidRPr="00726783" w:rsidRDefault="00C84013" w:rsidP="00C20517">
      <w:pPr>
        <w:widowControl w:val="0"/>
        <w:jc w:val="both"/>
        <w:rPr>
          <w:rFonts w:ascii="Century Schoolbook" w:hAnsi="Century Schoolbook"/>
          <w:sz w:val="22"/>
          <w:szCs w:val="22"/>
        </w:rPr>
      </w:pPr>
      <w:r w:rsidRPr="00726783">
        <w:rPr>
          <w:rFonts w:ascii="Century Schoolbook" w:hAnsi="Century Schoolbook"/>
          <w:sz w:val="22"/>
          <w:szCs w:val="22"/>
        </w:rPr>
        <w:tab/>
      </w:r>
      <w:r w:rsidRPr="00726783">
        <w:rPr>
          <w:rFonts w:ascii="Century Schoolbook" w:hAnsi="Century Schoolbook"/>
          <w:sz w:val="22"/>
          <w:szCs w:val="22"/>
        </w:rPr>
        <w:tab/>
        <w:t xml:space="preserve">Messina, </w:t>
      </w:r>
      <w:r w:rsidR="00EA514B">
        <w:rPr>
          <w:rFonts w:ascii="Century Schoolbook" w:hAnsi="Century Schoolbook"/>
          <w:sz w:val="22"/>
          <w:szCs w:val="22"/>
        </w:rPr>
        <w:t>30</w:t>
      </w:r>
      <w:r w:rsidR="00F947E4" w:rsidRPr="00726783">
        <w:rPr>
          <w:rFonts w:ascii="Century Schoolbook" w:hAnsi="Century Schoolbook"/>
          <w:sz w:val="22"/>
          <w:szCs w:val="22"/>
        </w:rPr>
        <w:t>/</w:t>
      </w:r>
      <w:r w:rsidR="00C03E8D" w:rsidRPr="00726783">
        <w:rPr>
          <w:rFonts w:ascii="Century Schoolbook" w:hAnsi="Century Schoolbook"/>
          <w:sz w:val="22"/>
          <w:szCs w:val="22"/>
        </w:rPr>
        <w:t>0</w:t>
      </w:r>
      <w:r w:rsidR="00726783" w:rsidRPr="00726783">
        <w:rPr>
          <w:rFonts w:ascii="Century Schoolbook" w:hAnsi="Century Schoolbook"/>
          <w:sz w:val="22"/>
          <w:szCs w:val="22"/>
        </w:rPr>
        <w:t>9</w:t>
      </w:r>
      <w:r w:rsidR="00F947E4" w:rsidRPr="00726783">
        <w:rPr>
          <w:rFonts w:ascii="Century Schoolbook" w:hAnsi="Century Schoolbook"/>
          <w:sz w:val="22"/>
          <w:szCs w:val="22"/>
        </w:rPr>
        <w:t>/201</w:t>
      </w:r>
      <w:r w:rsidR="00726783" w:rsidRPr="00726783">
        <w:rPr>
          <w:rFonts w:ascii="Century Schoolbook" w:hAnsi="Century Schoolbook"/>
          <w:sz w:val="22"/>
          <w:szCs w:val="22"/>
        </w:rPr>
        <w:t>9</w:t>
      </w:r>
      <w:r w:rsidR="00B74A2E" w:rsidRPr="00726783">
        <w:rPr>
          <w:rFonts w:ascii="Century Schoolbook" w:hAnsi="Century Schoolbook"/>
          <w:sz w:val="22"/>
          <w:szCs w:val="22"/>
        </w:rPr>
        <w:t xml:space="preserve"> </w:t>
      </w:r>
    </w:p>
    <w:p w:rsidR="00C84013" w:rsidRPr="00726783" w:rsidRDefault="00C84013" w:rsidP="00C20517">
      <w:pPr>
        <w:widowControl w:val="0"/>
        <w:jc w:val="both"/>
        <w:rPr>
          <w:rFonts w:ascii="Century Schoolbook" w:hAnsi="Century Schoolbook"/>
          <w:sz w:val="22"/>
          <w:szCs w:val="22"/>
        </w:rPr>
      </w:pPr>
    </w:p>
    <w:p w:rsidR="00C84013" w:rsidRPr="00726783" w:rsidRDefault="00C84013" w:rsidP="00C20517">
      <w:pPr>
        <w:widowControl w:val="0"/>
        <w:jc w:val="both"/>
        <w:rPr>
          <w:rFonts w:ascii="Century Schoolbook" w:hAnsi="Century Schoolbook"/>
          <w:i/>
          <w:sz w:val="22"/>
          <w:szCs w:val="22"/>
        </w:rPr>
      </w:pPr>
      <w:r w:rsidRPr="00726783">
        <w:rPr>
          <w:rFonts w:ascii="Century Schoolbook" w:hAnsi="Century Schoolbook"/>
          <w:sz w:val="22"/>
          <w:szCs w:val="22"/>
        </w:rPr>
        <w:tab/>
      </w:r>
      <w:r w:rsidRPr="00726783">
        <w:rPr>
          <w:rFonts w:ascii="Century Schoolbook" w:hAnsi="Century Schoolbook"/>
          <w:sz w:val="22"/>
          <w:szCs w:val="22"/>
        </w:rPr>
        <w:tab/>
      </w:r>
      <w:r w:rsidRPr="00726783">
        <w:rPr>
          <w:rFonts w:ascii="Century Schoolbook" w:hAnsi="Century Schoolbook"/>
          <w:sz w:val="22"/>
          <w:szCs w:val="22"/>
        </w:rPr>
        <w:tab/>
      </w:r>
      <w:r w:rsidRPr="00726783">
        <w:rPr>
          <w:rFonts w:ascii="Century Schoolbook" w:hAnsi="Century Schoolbook"/>
          <w:sz w:val="22"/>
          <w:szCs w:val="22"/>
        </w:rPr>
        <w:tab/>
      </w:r>
      <w:r w:rsidRPr="00726783">
        <w:rPr>
          <w:rFonts w:ascii="Century Schoolbook" w:hAnsi="Century Schoolbook"/>
          <w:sz w:val="22"/>
          <w:szCs w:val="22"/>
        </w:rPr>
        <w:tab/>
      </w:r>
      <w:r w:rsidRPr="00726783">
        <w:rPr>
          <w:rFonts w:ascii="Century Schoolbook" w:hAnsi="Century Schoolbook"/>
          <w:sz w:val="22"/>
          <w:szCs w:val="22"/>
        </w:rPr>
        <w:tab/>
      </w:r>
      <w:r w:rsidRPr="00726783">
        <w:rPr>
          <w:rFonts w:ascii="Century Schoolbook" w:hAnsi="Century Schoolbook"/>
          <w:sz w:val="22"/>
          <w:szCs w:val="22"/>
        </w:rPr>
        <w:tab/>
      </w:r>
      <w:r w:rsidRPr="00726783">
        <w:rPr>
          <w:rFonts w:ascii="Century Schoolbook" w:hAnsi="Century Schoolbook"/>
          <w:sz w:val="22"/>
          <w:szCs w:val="22"/>
        </w:rPr>
        <w:tab/>
      </w:r>
      <w:r w:rsidRPr="00726783">
        <w:rPr>
          <w:rFonts w:ascii="Century Schoolbook" w:hAnsi="Century Schoolbook"/>
          <w:i/>
          <w:sz w:val="22"/>
          <w:szCs w:val="22"/>
        </w:rPr>
        <w:t>Il Presidente</w:t>
      </w:r>
    </w:p>
    <w:p w:rsidR="00E75722" w:rsidRDefault="00C84013" w:rsidP="00C20517">
      <w:pPr>
        <w:widowControl w:val="0"/>
        <w:jc w:val="both"/>
        <w:rPr>
          <w:rFonts w:ascii="Century Schoolbook" w:hAnsi="Century Schoolbook"/>
          <w:sz w:val="22"/>
          <w:szCs w:val="22"/>
        </w:rPr>
      </w:pPr>
      <w:r w:rsidRPr="00726783">
        <w:rPr>
          <w:rFonts w:ascii="Century Schoolbook" w:hAnsi="Century Schoolbook"/>
          <w:i/>
          <w:sz w:val="22"/>
          <w:szCs w:val="22"/>
        </w:rPr>
        <w:tab/>
      </w:r>
      <w:r w:rsidRPr="00726783">
        <w:rPr>
          <w:rFonts w:ascii="Century Schoolbook" w:hAnsi="Century Schoolbook"/>
          <w:i/>
          <w:sz w:val="22"/>
          <w:szCs w:val="22"/>
        </w:rPr>
        <w:tab/>
      </w:r>
      <w:r w:rsidRPr="00726783">
        <w:rPr>
          <w:rFonts w:ascii="Century Schoolbook" w:hAnsi="Century Schoolbook"/>
          <w:i/>
          <w:sz w:val="22"/>
          <w:szCs w:val="22"/>
        </w:rPr>
        <w:tab/>
      </w:r>
      <w:r w:rsidRPr="00726783">
        <w:rPr>
          <w:rFonts w:ascii="Century Schoolbook" w:hAnsi="Century Schoolbook"/>
          <w:i/>
          <w:sz w:val="22"/>
          <w:szCs w:val="22"/>
        </w:rPr>
        <w:tab/>
      </w:r>
      <w:r w:rsidRPr="00726783">
        <w:rPr>
          <w:rFonts w:ascii="Century Schoolbook" w:hAnsi="Century Schoolbook"/>
          <w:i/>
          <w:sz w:val="22"/>
          <w:szCs w:val="22"/>
        </w:rPr>
        <w:tab/>
      </w:r>
      <w:r w:rsidRPr="00726783">
        <w:rPr>
          <w:rFonts w:ascii="Century Schoolbook" w:hAnsi="Century Schoolbook"/>
          <w:i/>
          <w:sz w:val="22"/>
          <w:szCs w:val="22"/>
        </w:rPr>
        <w:tab/>
      </w:r>
      <w:r w:rsidRPr="00726783">
        <w:rPr>
          <w:rFonts w:ascii="Century Schoolbook" w:hAnsi="Century Schoolbook"/>
          <w:i/>
          <w:sz w:val="22"/>
          <w:szCs w:val="22"/>
        </w:rPr>
        <w:tab/>
        <w:t xml:space="preserve">(Prof. Luigi </w:t>
      </w:r>
      <w:proofErr w:type="spellStart"/>
      <w:r w:rsidRPr="00726783">
        <w:rPr>
          <w:rFonts w:ascii="Century Schoolbook" w:hAnsi="Century Schoolbook"/>
          <w:i/>
          <w:sz w:val="22"/>
          <w:szCs w:val="22"/>
        </w:rPr>
        <w:t>Ferlazzo</w:t>
      </w:r>
      <w:proofErr w:type="spellEnd"/>
      <w:r w:rsidRPr="00726783">
        <w:rPr>
          <w:rFonts w:ascii="Century Schoolbook" w:hAnsi="Century Schoolbook"/>
          <w:i/>
          <w:sz w:val="22"/>
          <w:szCs w:val="22"/>
        </w:rPr>
        <w:t xml:space="preserve"> </w:t>
      </w:r>
      <w:proofErr w:type="spellStart"/>
      <w:r w:rsidRPr="00726783">
        <w:rPr>
          <w:rFonts w:ascii="Century Schoolbook" w:hAnsi="Century Schoolbook"/>
          <w:i/>
          <w:sz w:val="22"/>
          <w:szCs w:val="22"/>
        </w:rPr>
        <w:t>Natoli</w:t>
      </w:r>
      <w:proofErr w:type="spellEnd"/>
      <w:r w:rsidRPr="00726783">
        <w:rPr>
          <w:rFonts w:ascii="Century Schoolbook" w:hAnsi="Century Schoolbook"/>
          <w:i/>
          <w:sz w:val="22"/>
          <w:szCs w:val="22"/>
        </w:rPr>
        <w:t>)</w:t>
      </w:r>
      <w:r w:rsidRPr="00726783">
        <w:rPr>
          <w:rFonts w:ascii="Century Schoolbook" w:hAnsi="Century Schoolbook"/>
          <w:sz w:val="22"/>
          <w:szCs w:val="22"/>
        </w:rPr>
        <w:tab/>
      </w:r>
    </w:p>
    <w:p w:rsidR="00E75722" w:rsidRDefault="00E75722" w:rsidP="00E75722">
      <w:pPr>
        <w:rPr>
          <w:szCs w:val="20"/>
        </w:rPr>
      </w:pPr>
      <w:r>
        <w:rPr>
          <w:szCs w:val="20"/>
        </w:rPr>
        <w:lastRenderedPageBreak/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Spett.le</w:t>
      </w:r>
    </w:p>
    <w:p w:rsidR="00E75722" w:rsidRDefault="00E75722" w:rsidP="00E75722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FONDAZIONE ANDREA ARENA</w:t>
      </w:r>
    </w:p>
    <w:p w:rsidR="00E75722" w:rsidRDefault="00E75722" w:rsidP="00E75722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Via F. </w:t>
      </w:r>
      <w:proofErr w:type="spellStart"/>
      <w:r>
        <w:rPr>
          <w:szCs w:val="20"/>
        </w:rPr>
        <w:t>Crispi</w:t>
      </w:r>
      <w:proofErr w:type="spellEnd"/>
      <w:r>
        <w:rPr>
          <w:szCs w:val="20"/>
        </w:rPr>
        <w:t xml:space="preserve"> n. 8</w:t>
      </w:r>
    </w:p>
    <w:p w:rsidR="00E75722" w:rsidRDefault="00E75722" w:rsidP="00E75722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98121 Messina</w:t>
      </w:r>
    </w:p>
    <w:p w:rsidR="00E75722" w:rsidRDefault="00E75722" w:rsidP="00E75722">
      <w:pPr>
        <w:spacing w:line="480" w:lineRule="auto"/>
        <w:rPr>
          <w:szCs w:val="20"/>
        </w:rPr>
      </w:pPr>
    </w:p>
    <w:p w:rsidR="00E75722" w:rsidRDefault="00E75722" w:rsidP="00E75722">
      <w:pPr>
        <w:spacing w:line="480" w:lineRule="auto"/>
        <w:rPr>
          <w:szCs w:val="20"/>
        </w:rPr>
      </w:pPr>
      <w:r>
        <w:rPr>
          <w:szCs w:val="20"/>
        </w:rPr>
        <w:t xml:space="preserve">… </w:t>
      </w:r>
      <w:proofErr w:type="spellStart"/>
      <w:r>
        <w:rPr>
          <w:szCs w:val="20"/>
        </w:rPr>
        <w:t>I…</w:t>
      </w:r>
      <w:proofErr w:type="spellEnd"/>
      <w:r>
        <w:rPr>
          <w:szCs w:val="20"/>
        </w:rPr>
        <w:t xml:space="preserve">  </w:t>
      </w:r>
      <w:proofErr w:type="spellStart"/>
      <w:r>
        <w:rPr>
          <w:szCs w:val="20"/>
        </w:rPr>
        <w:t>sottoscritt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………………………………………………………………………………</w:t>
      </w:r>
      <w:proofErr w:type="spellEnd"/>
      <w:r>
        <w:rPr>
          <w:szCs w:val="20"/>
        </w:rPr>
        <w:t xml:space="preserve">.. </w:t>
      </w:r>
      <w:proofErr w:type="spellStart"/>
      <w:r>
        <w:rPr>
          <w:szCs w:val="20"/>
        </w:rPr>
        <w:t>nat</w:t>
      </w:r>
      <w:proofErr w:type="spellEnd"/>
      <w:r>
        <w:rPr>
          <w:szCs w:val="20"/>
        </w:rPr>
        <w:t>..  a …………………………….. (prov. ………) il ………………………………………….. residente a …………………………….  in via …………………………………………………</w:t>
      </w:r>
    </w:p>
    <w:p w:rsidR="00E75722" w:rsidRDefault="00E75722" w:rsidP="00E75722">
      <w:pPr>
        <w:spacing w:line="480" w:lineRule="auto"/>
        <w:rPr>
          <w:szCs w:val="20"/>
        </w:rPr>
      </w:pPr>
      <w:proofErr w:type="spellStart"/>
      <w:r>
        <w:rPr>
          <w:szCs w:val="20"/>
        </w:rPr>
        <w:t>tel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……….……………</w:t>
      </w:r>
      <w:proofErr w:type="spellEnd"/>
      <w:r>
        <w:rPr>
          <w:szCs w:val="20"/>
        </w:rPr>
        <w:t xml:space="preserve">     e-mail ………………………………………….………………………. cod. </w:t>
      </w:r>
      <w:proofErr w:type="spellStart"/>
      <w:r>
        <w:rPr>
          <w:szCs w:val="20"/>
        </w:rPr>
        <w:t>fisc</w:t>
      </w:r>
      <w:proofErr w:type="spellEnd"/>
      <w:r>
        <w:rPr>
          <w:szCs w:val="20"/>
        </w:rPr>
        <w:t xml:space="preserve">. ………………………………….  </w:t>
      </w:r>
    </w:p>
    <w:p w:rsidR="00E75722" w:rsidRDefault="00E75722" w:rsidP="00E75722">
      <w:pPr>
        <w:spacing w:line="480" w:lineRule="auto"/>
        <w:rPr>
          <w:szCs w:val="20"/>
        </w:rPr>
      </w:pPr>
      <w:r>
        <w:rPr>
          <w:szCs w:val="20"/>
        </w:rPr>
        <w:t>avendo conseguito:</w:t>
      </w:r>
    </w:p>
    <w:p w:rsidR="00E75722" w:rsidRDefault="00E75722" w:rsidP="00E75722">
      <w:pPr>
        <w:numPr>
          <w:ilvl w:val="0"/>
          <w:numId w:val="4"/>
        </w:numPr>
        <w:spacing w:line="480" w:lineRule="auto"/>
        <w:rPr>
          <w:szCs w:val="20"/>
        </w:rPr>
      </w:pPr>
      <w:r>
        <w:rPr>
          <w:szCs w:val="20"/>
        </w:rPr>
        <w:t>la laurea magistrale in  ………………….. in data ……….. con voto …………….. Dipartimento di …………    Università di ……..……..</w:t>
      </w:r>
    </w:p>
    <w:p w:rsidR="00E75722" w:rsidRDefault="00E75722" w:rsidP="00E75722">
      <w:pPr>
        <w:spacing w:line="480" w:lineRule="auto"/>
        <w:jc w:val="center"/>
        <w:rPr>
          <w:szCs w:val="20"/>
        </w:rPr>
      </w:pPr>
      <w:r>
        <w:rPr>
          <w:szCs w:val="20"/>
        </w:rPr>
        <w:t>CHIEDE</w:t>
      </w:r>
    </w:p>
    <w:p w:rsidR="00E75722" w:rsidRDefault="00E75722" w:rsidP="00E75722">
      <w:pPr>
        <w:spacing w:line="480" w:lineRule="auto"/>
        <w:jc w:val="both"/>
        <w:rPr>
          <w:szCs w:val="20"/>
        </w:rPr>
      </w:pPr>
      <w:r>
        <w:rPr>
          <w:szCs w:val="20"/>
        </w:rPr>
        <w:t xml:space="preserve">di poter partecipare al concorso per l’assegnazione della borsa di studio per </w:t>
      </w:r>
      <w:r>
        <w:rPr>
          <w:rFonts w:ascii="Century Schoolbook" w:hAnsi="Century Schoolbook"/>
          <w:szCs w:val="20"/>
        </w:rPr>
        <w:t xml:space="preserve">la frequenza ad un corso del LL.M. Program da svolgere presso la Benjamin N. </w:t>
      </w:r>
      <w:proofErr w:type="spellStart"/>
      <w:r>
        <w:rPr>
          <w:rFonts w:ascii="Century Schoolbook" w:hAnsi="Century Schoolbook"/>
          <w:szCs w:val="20"/>
        </w:rPr>
        <w:t>Cardozo</w:t>
      </w:r>
      <w:proofErr w:type="spellEnd"/>
      <w:r>
        <w:rPr>
          <w:rFonts w:ascii="Century Schoolbook" w:hAnsi="Century Schoolbook"/>
          <w:szCs w:val="20"/>
        </w:rPr>
        <w:t xml:space="preserve"> </w:t>
      </w:r>
      <w:proofErr w:type="spellStart"/>
      <w:r>
        <w:rPr>
          <w:rFonts w:ascii="Century Schoolbook" w:hAnsi="Century Schoolbook"/>
          <w:szCs w:val="20"/>
        </w:rPr>
        <w:t>School</w:t>
      </w:r>
      <w:proofErr w:type="spellEnd"/>
      <w:r>
        <w:rPr>
          <w:rFonts w:ascii="Century Schoolbook" w:hAnsi="Century Schoolbook"/>
          <w:szCs w:val="20"/>
        </w:rPr>
        <w:t xml:space="preserve"> </w:t>
      </w:r>
      <w:proofErr w:type="spellStart"/>
      <w:r>
        <w:rPr>
          <w:rFonts w:ascii="Century Schoolbook" w:hAnsi="Century Schoolbook"/>
          <w:szCs w:val="20"/>
        </w:rPr>
        <w:t>of</w:t>
      </w:r>
      <w:proofErr w:type="spellEnd"/>
      <w:r>
        <w:rPr>
          <w:rFonts w:ascii="Century Schoolbook" w:hAnsi="Century Schoolbook"/>
          <w:szCs w:val="20"/>
        </w:rPr>
        <w:t xml:space="preserve"> </w:t>
      </w:r>
      <w:proofErr w:type="spellStart"/>
      <w:r>
        <w:rPr>
          <w:rFonts w:ascii="Century Schoolbook" w:hAnsi="Century Schoolbook"/>
          <w:szCs w:val="20"/>
        </w:rPr>
        <w:t>Law</w:t>
      </w:r>
      <w:proofErr w:type="spellEnd"/>
      <w:r>
        <w:rPr>
          <w:rFonts w:ascii="Century Schoolbook" w:hAnsi="Century Schoolbook"/>
          <w:szCs w:val="20"/>
        </w:rPr>
        <w:t xml:space="preserve"> di New York</w:t>
      </w:r>
      <w:r>
        <w:rPr>
          <w:szCs w:val="20"/>
        </w:rPr>
        <w:t xml:space="preserve">, di cui al bando del </w:t>
      </w:r>
      <w:r w:rsidR="00FC445A">
        <w:rPr>
          <w:szCs w:val="20"/>
        </w:rPr>
        <w:t>30/092019</w:t>
      </w:r>
      <w:r>
        <w:rPr>
          <w:szCs w:val="20"/>
        </w:rPr>
        <w:t>, di cui dichiara di essere a conoscenza e di accettarne incondizionatamente le norme.</w:t>
      </w:r>
    </w:p>
    <w:p w:rsidR="00E75722" w:rsidRDefault="00E75722" w:rsidP="00E75722">
      <w:pPr>
        <w:spacing w:line="480" w:lineRule="auto"/>
        <w:jc w:val="center"/>
        <w:rPr>
          <w:szCs w:val="20"/>
        </w:rPr>
      </w:pPr>
      <w:r>
        <w:rPr>
          <w:szCs w:val="20"/>
        </w:rPr>
        <w:t>SI IMPEGNA</w:t>
      </w:r>
    </w:p>
    <w:p w:rsidR="00E75722" w:rsidRDefault="00E75722" w:rsidP="00E75722">
      <w:pPr>
        <w:spacing w:line="480" w:lineRule="auto"/>
        <w:jc w:val="both"/>
        <w:rPr>
          <w:szCs w:val="20"/>
        </w:rPr>
      </w:pPr>
      <w:r>
        <w:rPr>
          <w:szCs w:val="20"/>
        </w:rPr>
        <w:t>A produrre, contestualmente alla presentazione della domanda, le dichiarazioni e i documenti richiesti nel bando e specificati nell’allegato A, pena l’esclusione dal concorso.</w:t>
      </w:r>
    </w:p>
    <w:p w:rsidR="00E75722" w:rsidRDefault="00E75722" w:rsidP="00E75722">
      <w:pPr>
        <w:spacing w:line="480" w:lineRule="auto"/>
        <w:rPr>
          <w:szCs w:val="20"/>
        </w:rPr>
      </w:pPr>
      <w:r>
        <w:rPr>
          <w:szCs w:val="20"/>
        </w:rPr>
        <w:t>Data …………………….</w:t>
      </w:r>
    </w:p>
    <w:p w:rsidR="00E75722" w:rsidRDefault="00E75722" w:rsidP="00E75722">
      <w:pPr>
        <w:spacing w:line="48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FIRMA</w:t>
      </w:r>
    </w:p>
    <w:p w:rsidR="00E75722" w:rsidRDefault="00E75722" w:rsidP="00E75722">
      <w:pPr>
        <w:spacing w:line="48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………………………..</w:t>
      </w:r>
    </w:p>
    <w:p w:rsidR="00E75722" w:rsidRDefault="00E75722" w:rsidP="00E75722">
      <w:pPr>
        <w:spacing w:line="480" w:lineRule="auto"/>
        <w:rPr>
          <w:szCs w:val="20"/>
        </w:rPr>
      </w:pPr>
    </w:p>
    <w:p w:rsidR="00E75722" w:rsidRDefault="00E75722" w:rsidP="00E75722">
      <w:pPr>
        <w:spacing w:line="480" w:lineRule="auto"/>
        <w:rPr>
          <w:szCs w:val="20"/>
        </w:rPr>
      </w:pPr>
    </w:p>
    <w:p w:rsidR="00E75722" w:rsidRDefault="00E75722" w:rsidP="00E75722">
      <w:pPr>
        <w:spacing w:line="480" w:lineRule="auto"/>
        <w:rPr>
          <w:szCs w:val="20"/>
        </w:rPr>
      </w:pPr>
    </w:p>
    <w:p w:rsidR="00E75722" w:rsidRDefault="00E75722" w:rsidP="00E75722">
      <w:pPr>
        <w:spacing w:line="480" w:lineRule="auto"/>
        <w:rPr>
          <w:szCs w:val="20"/>
        </w:rPr>
      </w:pPr>
    </w:p>
    <w:p w:rsidR="00E75722" w:rsidRDefault="00E75722" w:rsidP="00E75722">
      <w:pPr>
        <w:spacing w:line="480" w:lineRule="auto"/>
        <w:rPr>
          <w:szCs w:val="20"/>
        </w:rPr>
      </w:pPr>
    </w:p>
    <w:p w:rsidR="00E75722" w:rsidRDefault="00E75722" w:rsidP="00E75722">
      <w:pPr>
        <w:spacing w:line="480" w:lineRule="auto"/>
        <w:rPr>
          <w:szCs w:val="20"/>
        </w:rPr>
      </w:pPr>
    </w:p>
    <w:p w:rsidR="00E75722" w:rsidRDefault="00E75722" w:rsidP="00E75722">
      <w:pPr>
        <w:spacing w:line="480" w:lineRule="auto"/>
        <w:rPr>
          <w:szCs w:val="20"/>
        </w:rPr>
      </w:pPr>
    </w:p>
    <w:p w:rsidR="00E75722" w:rsidRDefault="00E75722" w:rsidP="00E75722">
      <w:pPr>
        <w:rPr>
          <w:szCs w:val="20"/>
        </w:rPr>
      </w:pPr>
      <w:r>
        <w:rPr>
          <w:szCs w:val="20"/>
        </w:rPr>
        <w:t>Allegato A</w:t>
      </w:r>
    </w:p>
    <w:p w:rsidR="00E75722" w:rsidRDefault="00E75722" w:rsidP="00E75722">
      <w:pPr>
        <w:rPr>
          <w:sz w:val="22"/>
          <w:szCs w:val="22"/>
        </w:rPr>
      </w:pPr>
    </w:p>
    <w:p w:rsidR="00E75722" w:rsidRDefault="00E75722" w:rsidP="00E75722">
      <w:pPr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Spett.le</w:t>
      </w:r>
    </w:p>
    <w:p w:rsidR="00E75722" w:rsidRDefault="00E75722" w:rsidP="00E7572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FONDAZIONE ANDREA ARENA</w:t>
      </w:r>
    </w:p>
    <w:p w:rsidR="00E75722" w:rsidRDefault="00E75722" w:rsidP="00E7572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Via F. </w:t>
      </w:r>
      <w:proofErr w:type="spellStart"/>
      <w:r>
        <w:rPr>
          <w:sz w:val="20"/>
          <w:szCs w:val="20"/>
        </w:rPr>
        <w:t>Crispi</w:t>
      </w:r>
      <w:proofErr w:type="spellEnd"/>
      <w:r>
        <w:rPr>
          <w:sz w:val="20"/>
          <w:szCs w:val="20"/>
        </w:rPr>
        <w:t xml:space="preserve"> n. 8</w:t>
      </w:r>
    </w:p>
    <w:p w:rsidR="00E75722" w:rsidRDefault="00E75722" w:rsidP="00E7572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98121 Messina</w:t>
      </w:r>
    </w:p>
    <w:p w:rsidR="00E75722" w:rsidRDefault="00E75722" w:rsidP="00E75722">
      <w:pPr>
        <w:spacing w:line="480" w:lineRule="auto"/>
        <w:rPr>
          <w:sz w:val="20"/>
          <w:szCs w:val="20"/>
        </w:rPr>
      </w:pPr>
    </w:p>
    <w:p w:rsidR="00E75722" w:rsidRDefault="00E75722" w:rsidP="00E75722">
      <w:pPr>
        <w:spacing w:line="48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I…</w:t>
      </w:r>
      <w:proofErr w:type="spellEnd"/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………………………………………………………………………………</w:t>
      </w:r>
      <w:proofErr w:type="spellEnd"/>
      <w:r>
        <w:rPr>
          <w:sz w:val="20"/>
          <w:szCs w:val="20"/>
        </w:rPr>
        <w:t xml:space="preserve">..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t xml:space="preserve">.. a …………………………….. (prov. ………) il ………………………………………….. dichiara di aver preso visione del Bando per l’assegnazione di una borsa di studio finalizzata alla frequenza di un corso del LL.M. Program da svolgere presso la Benjamin N. </w:t>
      </w:r>
      <w:proofErr w:type="spellStart"/>
      <w:r>
        <w:rPr>
          <w:sz w:val="20"/>
          <w:szCs w:val="20"/>
        </w:rPr>
        <w:t>Cardozo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School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Law</w:t>
      </w:r>
      <w:proofErr w:type="spellEnd"/>
      <w:r>
        <w:rPr>
          <w:sz w:val="20"/>
          <w:szCs w:val="20"/>
        </w:rPr>
        <w:t xml:space="preserve"> di New York ed allega i seguenti documenti:</w:t>
      </w:r>
    </w:p>
    <w:p w:rsidR="00E75722" w:rsidRDefault="00E75722" w:rsidP="00E75722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curriculum universitario, con indicazione delle materie sostenute e dei voti conseguiti in ogni esame ed all’esame di laurea;</w:t>
      </w:r>
    </w:p>
    <w:p w:rsidR="00E75722" w:rsidRDefault="00E75722" w:rsidP="00E75722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curriculum vitae;</w:t>
      </w:r>
    </w:p>
    <w:p w:rsidR="00E75722" w:rsidRDefault="00E75722" w:rsidP="00E75722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modello ISEE relativo al 2018;</w:t>
      </w:r>
    </w:p>
    <w:p w:rsidR="00E75722" w:rsidRDefault="00E75722" w:rsidP="00E75722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dichiarazione di non aver già beneficiato di altre Borse di studio erogate dalla Fondazione Arena</w:t>
      </w:r>
      <w:r w:rsidR="000F71E0">
        <w:rPr>
          <w:sz w:val="20"/>
          <w:szCs w:val="20"/>
        </w:rPr>
        <w:t xml:space="preserve"> e</w:t>
      </w:r>
      <w:r>
        <w:rPr>
          <w:sz w:val="20"/>
          <w:szCs w:val="20"/>
        </w:rPr>
        <w:t xml:space="preserve"> di non essere titolare di un rapporto di lavoro;</w:t>
      </w:r>
    </w:p>
    <w:p w:rsidR="00E75722" w:rsidRDefault="00E75722" w:rsidP="00E75722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tesi di laurea in </w:t>
      </w:r>
      <w:r>
        <w:rPr>
          <w:sz w:val="20"/>
          <w:szCs w:val="20"/>
          <w:u w:val="single"/>
        </w:rPr>
        <w:t>formato digitale (CD)</w:t>
      </w:r>
      <w:r>
        <w:rPr>
          <w:sz w:val="20"/>
          <w:szCs w:val="20"/>
        </w:rPr>
        <w:t>;</w:t>
      </w:r>
    </w:p>
    <w:p w:rsidR="00E75722" w:rsidRDefault="00E75722" w:rsidP="00E75722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altre eventuali pubblicazioni in </w:t>
      </w:r>
      <w:r>
        <w:rPr>
          <w:sz w:val="20"/>
          <w:szCs w:val="20"/>
          <w:u w:val="single"/>
        </w:rPr>
        <w:t>formato digitale</w:t>
      </w:r>
      <w:r>
        <w:rPr>
          <w:sz w:val="20"/>
          <w:szCs w:val="20"/>
        </w:rPr>
        <w:t xml:space="preserve"> (CD); </w:t>
      </w:r>
    </w:p>
    <w:p w:rsidR="00E75722" w:rsidRDefault="00E75722" w:rsidP="00E75722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consenso al trattamento dei dati personali  (modello privacy).</w:t>
      </w:r>
    </w:p>
    <w:p w:rsidR="00E75722" w:rsidRDefault="00E75722" w:rsidP="00E75722">
      <w:pPr>
        <w:spacing w:line="480" w:lineRule="auto"/>
        <w:ind w:left="360"/>
        <w:rPr>
          <w:sz w:val="20"/>
          <w:szCs w:val="20"/>
        </w:rPr>
      </w:pPr>
    </w:p>
    <w:p w:rsidR="00E75722" w:rsidRDefault="00E75722" w:rsidP="00E75722">
      <w:pPr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Data ……………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</w:t>
      </w:r>
    </w:p>
    <w:p w:rsidR="00E75722" w:rsidRDefault="00E75722" w:rsidP="00E75722">
      <w:pPr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</w:t>
      </w:r>
    </w:p>
    <w:p w:rsidR="00E75722" w:rsidRDefault="00E75722" w:rsidP="00E75722">
      <w:pPr>
        <w:spacing w:line="480" w:lineRule="auto"/>
        <w:ind w:left="360"/>
        <w:rPr>
          <w:sz w:val="20"/>
          <w:szCs w:val="20"/>
        </w:rPr>
      </w:pPr>
    </w:p>
    <w:p w:rsidR="00E75722" w:rsidRDefault="00E75722" w:rsidP="00E75722">
      <w:pPr>
        <w:spacing w:line="480" w:lineRule="auto"/>
        <w:ind w:left="360"/>
        <w:rPr>
          <w:sz w:val="20"/>
          <w:szCs w:val="20"/>
        </w:rPr>
      </w:pPr>
    </w:p>
    <w:p w:rsidR="00E75722" w:rsidRDefault="00E75722" w:rsidP="00E75722">
      <w:pPr>
        <w:spacing w:line="480" w:lineRule="auto"/>
        <w:ind w:left="360"/>
        <w:rPr>
          <w:sz w:val="20"/>
          <w:szCs w:val="20"/>
        </w:rPr>
      </w:pPr>
    </w:p>
    <w:p w:rsidR="00E75722" w:rsidRDefault="00E75722" w:rsidP="00E75722">
      <w:pPr>
        <w:spacing w:line="480" w:lineRule="auto"/>
        <w:ind w:left="360"/>
        <w:rPr>
          <w:sz w:val="20"/>
          <w:szCs w:val="20"/>
        </w:rPr>
      </w:pPr>
    </w:p>
    <w:p w:rsidR="00E75722" w:rsidRDefault="00E75722" w:rsidP="00E75722">
      <w:pPr>
        <w:spacing w:line="480" w:lineRule="auto"/>
        <w:ind w:left="360"/>
        <w:rPr>
          <w:sz w:val="20"/>
          <w:szCs w:val="20"/>
        </w:rPr>
      </w:pPr>
    </w:p>
    <w:p w:rsidR="00E75722" w:rsidRDefault="00E75722" w:rsidP="00E75722">
      <w:pPr>
        <w:spacing w:line="480" w:lineRule="auto"/>
        <w:ind w:left="360"/>
        <w:rPr>
          <w:sz w:val="20"/>
          <w:szCs w:val="20"/>
        </w:rPr>
      </w:pPr>
    </w:p>
    <w:p w:rsidR="00E75722" w:rsidRDefault="00E75722" w:rsidP="00E75722">
      <w:pPr>
        <w:spacing w:line="480" w:lineRule="auto"/>
        <w:ind w:left="360"/>
        <w:rPr>
          <w:sz w:val="20"/>
          <w:szCs w:val="20"/>
        </w:rPr>
      </w:pPr>
    </w:p>
    <w:p w:rsidR="00E75722" w:rsidRDefault="00E75722" w:rsidP="00E75722">
      <w:pPr>
        <w:spacing w:line="480" w:lineRule="auto"/>
        <w:ind w:left="360"/>
        <w:rPr>
          <w:sz w:val="20"/>
          <w:szCs w:val="20"/>
        </w:rPr>
      </w:pPr>
    </w:p>
    <w:p w:rsidR="00E75722" w:rsidRDefault="00E75722" w:rsidP="00E75722">
      <w:pPr>
        <w:spacing w:line="480" w:lineRule="auto"/>
        <w:ind w:left="360"/>
        <w:rPr>
          <w:szCs w:val="20"/>
        </w:rPr>
      </w:pPr>
    </w:p>
    <w:p w:rsidR="00E75722" w:rsidRDefault="00E75722" w:rsidP="00E75722">
      <w:pPr>
        <w:rPr>
          <w:szCs w:val="20"/>
        </w:rPr>
      </w:pPr>
    </w:p>
    <w:p w:rsidR="00E75722" w:rsidRDefault="00E75722" w:rsidP="00E75722">
      <w:pPr>
        <w:rPr>
          <w:szCs w:val="20"/>
        </w:rPr>
      </w:pPr>
    </w:p>
    <w:p w:rsidR="00E75722" w:rsidRDefault="00E75722" w:rsidP="00E75722">
      <w:pPr>
        <w:rPr>
          <w:szCs w:val="20"/>
        </w:rPr>
      </w:pPr>
    </w:p>
    <w:p w:rsidR="00E75722" w:rsidRDefault="00E75722" w:rsidP="00E75722">
      <w:pPr>
        <w:rPr>
          <w:szCs w:val="20"/>
        </w:rPr>
      </w:pPr>
    </w:p>
    <w:p w:rsidR="00E75722" w:rsidRDefault="00E75722" w:rsidP="00E75722">
      <w:pPr>
        <w:rPr>
          <w:szCs w:val="20"/>
        </w:rPr>
      </w:pPr>
    </w:p>
    <w:p w:rsidR="00E75722" w:rsidRDefault="00E75722" w:rsidP="00E75722">
      <w:pPr>
        <w:rPr>
          <w:szCs w:val="20"/>
        </w:rPr>
      </w:pPr>
    </w:p>
    <w:p w:rsidR="00E75722" w:rsidRDefault="00E75722" w:rsidP="00E75722">
      <w:pPr>
        <w:rPr>
          <w:szCs w:val="20"/>
        </w:rPr>
      </w:pPr>
    </w:p>
    <w:p w:rsidR="00E75722" w:rsidRDefault="00E75722" w:rsidP="00E75722">
      <w:pPr>
        <w:rPr>
          <w:szCs w:val="20"/>
        </w:rPr>
      </w:pPr>
    </w:p>
    <w:p w:rsidR="00E75722" w:rsidRDefault="00E75722" w:rsidP="00E75722">
      <w:pPr>
        <w:rPr>
          <w:szCs w:val="20"/>
        </w:rPr>
      </w:pPr>
    </w:p>
    <w:p w:rsidR="00E75722" w:rsidRDefault="00E75722" w:rsidP="00E75722">
      <w:pPr>
        <w:rPr>
          <w:szCs w:val="20"/>
        </w:rPr>
      </w:pPr>
    </w:p>
    <w:p w:rsidR="00E75722" w:rsidRDefault="00E75722" w:rsidP="00E75722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Spett.le 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FONDAZIONE ANDREA ARENA</w:t>
      </w:r>
    </w:p>
    <w:p w:rsidR="00E75722" w:rsidRDefault="00E75722" w:rsidP="00E75722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Via F. </w:t>
      </w:r>
      <w:proofErr w:type="spellStart"/>
      <w:r>
        <w:rPr>
          <w:szCs w:val="20"/>
        </w:rPr>
        <w:t>Crispi</w:t>
      </w:r>
      <w:proofErr w:type="spellEnd"/>
      <w:r>
        <w:rPr>
          <w:szCs w:val="20"/>
        </w:rPr>
        <w:t xml:space="preserve"> n. 8</w:t>
      </w:r>
    </w:p>
    <w:p w:rsidR="00E75722" w:rsidRDefault="00E75722" w:rsidP="00E75722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98121 Messina</w:t>
      </w:r>
    </w:p>
    <w:p w:rsidR="00E75722" w:rsidRDefault="00E75722" w:rsidP="00E75722">
      <w:pPr>
        <w:rPr>
          <w:szCs w:val="20"/>
        </w:rPr>
      </w:pPr>
    </w:p>
    <w:p w:rsidR="00E75722" w:rsidRDefault="00E75722" w:rsidP="00E75722">
      <w:pPr>
        <w:spacing w:line="480" w:lineRule="auto"/>
        <w:rPr>
          <w:szCs w:val="20"/>
        </w:rPr>
      </w:pPr>
    </w:p>
    <w:p w:rsidR="00E75722" w:rsidRDefault="00E75722" w:rsidP="00E75722">
      <w:pPr>
        <w:spacing w:line="480" w:lineRule="auto"/>
        <w:ind w:left="360"/>
        <w:rPr>
          <w:szCs w:val="20"/>
        </w:rPr>
      </w:pPr>
      <w:r>
        <w:rPr>
          <w:szCs w:val="20"/>
        </w:rPr>
        <w:t xml:space="preserve">… </w:t>
      </w:r>
      <w:proofErr w:type="spellStart"/>
      <w:r>
        <w:rPr>
          <w:szCs w:val="20"/>
        </w:rPr>
        <w:t>I…</w:t>
      </w:r>
      <w:proofErr w:type="spellEnd"/>
      <w:r>
        <w:rPr>
          <w:szCs w:val="20"/>
        </w:rPr>
        <w:t xml:space="preserve">  </w:t>
      </w:r>
      <w:proofErr w:type="spellStart"/>
      <w:r>
        <w:rPr>
          <w:szCs w:val="20"/>
        </w:rPr>
        <w:t>sottoscritt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………………………………………………………………………………</w:t>
      </w:r>
      <w:proofErr w:type="spellEnd"/>
      <w:r>
        <w:rPr>
          <w:szCs w:val="20"/>
        </w:rPr>
        <w:t xml:space="preserve">.. </w:t>
      </w:r>
      <w:proofErr w:type="spellStart"/>
      <w:r>
        <w:rPr>
          <w:szCs w:val="20"/>
        </w:rPr>
        <w:t>nat</w:t>
      </w:r>
      <w:proofErr w:type="spellEnd"/>
      <w:r>
        <w:rPr>
          <w:szCs w:val="20"/>
        </w:rPr>
        <w:t xml:space="preserve">...  a …………………………….. (prov. ………) il ……………e residente a ………………  in …………………………….. </w:t>
      </w:r>
    </w:p>
    <w:p w:rsidR="00E75722" w:rsidRDefault="00E75722" w:rsidP="00E75722">
      <w:pPr>
        <w:spacing w:line="480" w:lineRule="auto"/>
        <w:ind w:left="360"/>
        <w:jc w:val="center"/>
        <w:rPr>
          <w:szCs w:val="20"/>
        </w:rPr>
      </w:pPr>
      <w:r>
        <w:rPr>
          <w:szCs w:val="20"/>
        </w:rPr>
        <w:t>DICHIARA</w:t>
      </w:r>
    </w:p>
    <w:p w:rsidR="00E75722" w:rsidRDefault="00E75722" w:rsidP="00E75722">
      <w:pPr>
        <w:spacing w:line="480" w:lineRule="auto"/>
        <w:ind w:left="360"/>
        <w:rPr>
          <w:szCs w:val="20"/>
        </w:rPr>
      </w:pPr>
      <w:r>
        <w:rPr>
          <w:szCs w:val="20"/>
        </w:rPr>
        <w:t xml:space="preserve">- di non aver già beneficiato di altre Borse di studio erogate </w:t>
      </w:r>
      <w:r w:rsidR="00FC445A">
        <w:rPr>
          <w:szCs w:val="20"/>
        </w:rPr>
        <w:t xml:space="preserve">o finanziate </w:t>
      </w:r>
      <w:bookmarkStart w:id="0" w:name="_GoBack"/>
      <w:bookmarkEnd w:id="0"/>
      <w:r>
        <w:rPr>
          <w:szCs w:val="20"/>
        </w:rPr>
        <w:t>dalla Fondazione Arena;</w:t>
      </w:r>
    </w:p>
    <w:p w:rsidR="00E75722" w:rsidRDefault="00E75722" w:rsidP="00E75722">
      <w:pPr>
        <w:spacing w:line="480" w:lineRule="auto"/>
        <w:ind w:left="360"/>
        <w:rPr>
          <w:szCs w:val="20"/>
        </w:rPr>
      </w:pPr>
      <w:r>
        <w:rPr>
          <w:szCs w:val="20"/>
        </w:rPr>
        <w:t>- di non essere titolare di rapporti di lavoro</w:t>
      </w:r>
      <w:r w:rsidR="00FC445A">
        <w:rPr>
          <w:szCs w:val="20"/>
        </w:rPr>
        <w:t xml:space="preserve"> a tempo indeterminato</w:t>
      </w:r>
      <w:r>
        <w:rPr>
          <w:szCs w:val="20"/>
        </w:rPr>
        <w:t>.</w:t>
      </w:r>
    </w:p>
    <w:p w:rsidR="00E75722" w:rsidRDefault="00E75722" w:rsidP="00E75722">
      <w:pPr>
        <w:spacing w:line="480" w:lineRule="auto"/>
        <w:ind w:left="360"/>
        <w:rPr>
          <w:szCs w:val="20"/>
        </w:rPr>
      </w:pPr>
      <w:r>
        <w:rPr>
          <w:szCs w:val="20"/>
        </w:rPr>
        <w:t>La dichiarazione mendace comporta l’esclusione dalla partecipazione al concorso e eventuali responsabilità penalmente sanzionabili ai sensi del D.P.R. 28 dicembre 2000, n. 445.</w:t>
      </w:r>
    </w:p>
    <w:p w:rsidR="00E75722" w:rsidRDefault="00E75722" w:rsidP="00E75722">
      <w:pPr>
        <w:spacing w:line="480" w:lineRule="auto"/>
        <w:ind w:left="360"/>
        <w:jc w:val="center"/>
        <w:rPr>
          <w:szCs w:val="20"/>
        </w:rPr>
      </w:pPr>
    </w:p>
    <w:p w:rsidR="00E75722" w:rsidRDefault="00E75722" w:rsidP="00E75722">
      <w:pPr>
        <w:spacing w:line="480" w:lineRule="auto"/>
        <w:ind w:left="360"/>
        <w:rPr>
          <w:szCs w:val="20"/>
        </w:rPr>
      </w:pPr>
      <w:r>
        <w:rPr>
          <w:szCs w:val="20"/>
        </w:rPr>
        <w:t>Data ……………</w:t>
      </w:r>
    </w:p>
    <w:p w:rsidR="00E75722" w:rsidRDefault="00E75722" w:rsidP="00E75722">
      <w:pPr>
        <w:spacing w:line="480" w:lineRule="auto"/>
        <w:ind w:left="360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FIRMA</w:t>
      </w:r>
    </w:p>
    <w:p w:rsidR="00E75722" w:rsidRDefault="00E75722" w:rsidP="00E75722">
      <w:pPr>
        <w:spacing w:line="480" w:lineRule="auto"/>
        <w:ind w:left="360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……………………………</w:t>
      </w:r>
    </w:p>
    <w:p w:rsidR="00E75722" w:rsidRDefault="00E75722" w:rsidP="00E75722">
      <w:pPr>
        <w:ind w:left="360"/>
        <w:jc w:val="center"/>
        <w:rPr>
          <w:szCs w:val="20"/>
        </w:rPr>
      </w:pPr>
    </w:p>
    <w:p w:rsidR="00E75722" w:rsidRDefault="00E75722" w:rsidP="00E75722">
      <w:pPr>
        <w:ind w:left="360"/>
        <w:jc w:val="center"/>
        <w:rPr>
          <w:szCs w:val="20"/>
        </w:rPr>
      </w:pPr>
    </w:p>
    <w:p w:rsidR="00E75722" w:rsidRDefault="00E75722" w:rsidP="00E75722">
      <w:pPr>
        <w:ind w:left="360"/>
        <w:jc w:val="center"/>
        <w:rPr>
          <w:szCs w:val="20"/>
        </w:rPr>
      </w:pPr>
    </w:p>
    <w:p w:rsidR="00E75722" w:rsidRDefault="00E75722" w:rsidP="00E75722">
      <w:pPr>
        <w:ind w:left="360"/>
        <w:jc w:val="center"/>
        <w:rPr>
          <w:szCs w:val="20"/>
        </w:rPr>
      </w:pPr>
    </w:p>
    <w:p w:rsidR="00E75722" w:rsidRDefault="00E75722" w:rsidP="00E75722">
      <w:pPr>
        <w:ind w:left="360"/>
        <w:jc w:val="center"/>
        <w:rPr>
          <w:szCs w:val="20"/>
        </w:rPr>
      </w:pPr>
    </w:p>
    <w:p w:rsidR="00E75722" w:rsidRDefault="00E75722" w:rsidP="00E75722">
      <w:pPr>
        <w:ind w:left="360"/>
        <w:jc w:val="center"/>
        <w:rPr>
          <w:szCs w:val="20"/>
        </w:rPr>
      </w:pPr>
    </w:p>
    <w:p w:rsidR="00E75722" w:rsidRDefault="00E75722" w:rsidP="00E75722">
      <w:pPr>
        <w:ind w:left="360"/>
        <w:jc w:val="center"/>
        <w:rPr>
          <w:szCs w:val="20"/>
        </w:rPr>
      </w:pPr>
    </w:p>
    <w:p w:rsidR="00E75722" w:rsidRDefault="00E75722" w:rsidP="00E75722">
      <w:pPr>
        <w:ind w:left="360"/>
        <w:jc w:val="center"/>
        <w:rPr>
          <w:szCs w:val="20"/>
        </w:rPr>
      </w:pPr>
    </w:p>
    <w:p w:rsidR="00E75722" w:rsidRDefault="00E75722" w:rsidP="00E75722">
      <w:pPr>
        <w:ind w:left="360"/>
        <w:jc w:val="center"/>
        <w:rPr>
          <w:szCs w:val="20"/>
        </w:rPr>
      </w:pPr>
    </w:p>
    <w:p w:rsidR="00E75722" w:rsidRDefault="00E75722" w:rsidP="00E75722">
      <w:pPr>
        <w:ind w:left="360"/>
        <w:jc w:val="center"/>
        <w:rPr>
          <w:szCs w:val="20"/>
        </w:rPr>
      </w:pPr>
    </w:p>
    <w:p w:rsidR="00E75722" w:rsidRDefault="00E75722" w:rsidP="00E75722">
      <w:pPr>
        <w:ind w:left="360"/>
        <w:jc w:val="center"/>
        <w:rPr>
          <w:szCs w:val="20"/>
        </w:rPr>
      </w:pPr>
    </w:p>
    <w:p w:rsidR="00E75722" w:rsidRDefault="00E75722" w:rsidP="00E75722">
      <w:pPr>
        <w:ind w:left="360"/>
        <w:jc w:val="center"/>
        <w:rPr>
          <w:szCs w:val="20"/>
        </w:rPr>
      </w:pPr>
    </w:p>
    <w:p w:rsidR="00E75722" w:rsidRDefault="00E75722" w:rsidP="00E75722">
      <w:pPr>
        <w:ind w:left="360"/>
        <w:jc w:val="center"/>
        <w:rPr>
          <w:szCs w:val="20"/>
        </w:rPr>
      </w:pPr>
    </w:p>
    <w:p w:rsidR="00E75722" w:rsidRDefault="00E75722" w:rsidP="00E75722">
      <w:pPr>
        <w:ind w:left="360"/>
        <w:jc w:val="center"/>
        <w:rPr>
          <w:szCs w:val="20"/>
        </w:rPr>
      </w:pPr>
    </w:p>
    <w:p w:rsidR="00E75722" w:rsidRDefault="00E75722" w:rsidP="00E75722">
      <w:pPr>
        <w:ind w:left="360"/>
        <w:jc w:val="center"/>
        <w:rPr>
          <w:szCs w:val="20"/>
        </w:rPr>
      </w:pPr>
    </w:p>
    <w:p w:rsidR="00E75722" w:rsidRDefault="00E75722" w:rsidP="00E75722">
      <w:pPr>
        <w:ind w:left="360"/>
        <w:jc w:val="center"/>
        <w:rPr>
          <w:szCs w:val="20"/>
        </w:rPr>
      </w:pPr>
    </w:p>
    <w:p w:rsidR="00E75722" w:rsidRDefault="00E75722" w:rsidP="00E75722">
      <w:pPr>
        <w:ind w:left="360"/>
        <w:jc w:val="center"/>
        <w:rPr>
          <w:szCs w:val="20"/>
        </w:rPr>
      </w:pPr>
    </w:p>
    <w:p w:rsidR="00E75722" w:rsidRDefault="00E75722" w:rsidP="00E75722">
      <w:pPr>
        <w:ind w:left="360"/>
        <w:jc w:val="center"/>
        <w:rPr>
          <w:szCs w:val="20"/>
        </w:rPr>
      </w:pPr>
    </w:p>
    <w:p w:rsidR="00E75722" w:rsidRDefault="00E75722" w:rsidP="00E75722">
      <w:pPr>
        <w:ind w:left="360"/>
        <w:jc w:val="center"/>
        <w:rPr>
          <w:szCs w:val="20"/>
        </w:rPr>
      </w:pPr>
    </w:p>
    <w:p w:rsidR="00E75722" w:rsidRDefault="00E75722" w:rsidP="00E75722">
      <w:pPr>
        <w:ind w:left="360"/>
        <w:jc w:val="center"/>
        <w:rPr>
          <w:szCs w:val="20"/>
        </w:rPr>
      </w:pPr>
    </w:p>
    <w:p w:rsidR="00E75722" w:rsidRDefault="00E75722" w:rsidP="00E75722">
      <w:pPr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INFORMATIVA SULLA TUTELA DEI DATI PERSONALI</w:t>
      </w:r>
    </w:p>
    <w:p w:rsidR="00E75722" w:rsidRDefault="00E75722" w:rsidP="00E75722">
      <w:pPr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(</w:t>
      </w:r>
      <w:proofErr w:type="spellStart"/>
      <w:r>
        <w:rPr>
          <w:b/>
          <w:bCs/>
          <w:sz w:val="23"/>
          <w:szCs w:val="23"/>
        </w:rPr>
        <w:t>D.Lgs.</w:t>
      </w:r>
      <w:proofErr w:type="spellEnd"/>
      <w:r>
        <w:rPr>
          <w:b/>
          <w:bCs/>
          <w:sz w:val="23"/>
          <w:szCs w:val="23"/>
        </w:rPr>
        <w:t xml:space="preserve"> n. 196 del 30 giugno 2003)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Ai sensi del </w:t>
      </w:r>
      <w:proofErr w:type="spellStart"/>
      <w:r>
        <w:rPr>
          <w:sz w:val="23"/>
          <w:szCs w:val="23"/>
        </w:rPr>
        <w:t>D.Lgs.</w:t>
      </w:r>
      <w:proofErr w:type="spellEnd"/>
      <w:r>
        <w:rPr>
          <w:sz w:val="23"/>
          <w:szCs w:val="23"/>
        </w:rPr>
        <w:t xml:space="preserve"> n. 196 del 30 giugno 2003 (“Codice in materia di protezione dei dati personali”), il trattamento delle informazioni personali che La riguardano sarà improntato ai principi di correttezza, liceità e trasparenza e di tutela della Sua riservatezza e dei Suoi diritti.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Ai sensi dell'art. 13 del D.lgs. n.196/2003 ed in relazione ai dati personali dei quali entreremo in possesso, La informiamo di quanto segue: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1. Finalità del trattamento dei dati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finalizzato unicamente alla corretta e completa esecuzione del servizio da Lei richiesto.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In particolare i suoi dati personali saranno utilizzati per: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</w:t>
      </w:r>
      <w:r>
        <w:rPr>
          <w:sz w:val="23"/>
          <w:szCs w:val="23"/>
        </w:rPr>
        <w:t>Espletamento della finalità istituzionale attinente all’erogazione di borse di studio;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</w:t>
      </w:r>
      <w:r>
        <w:rPr>
          <w:sz w:val="23"/>
          <w:szCs w:val="23"/>
        </w:rPr>
        <w:t>Ottemperamento ad ogni obbligo di legge, connesso a disposizioni civilistiche, fiscali e contabili, relativamente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all’erogazione delle borse stesse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2. Modalità del trattamento dei dati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realizzato per mezzo delle operazioni o complesso di operazioni indicate all’art. 4 comma 1 lett. a) T.U.: raccolta, registrazione, organizzazione, conservazione, consultazione, elaborazione, modificazione, selezione, estrazione, raffronto, utilizzo, interconnessione, blocco, comunicazione, cancellazione e distruzione dei dati.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Le operazioni possono essere svolte con o senza l’ausilio di strumenti elettronici o comunque automatizzati.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svolto dal titolare e/o dagli incaricati del trattamento.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3. Conferimento dei dati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conferimento dei dati personali da Lei fornitici è strettamente necessario ai fini dello svolgimento delle attività di cui al punto 1.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conferimento di tali dati è facoltativo, ma l'eventuale rifiuto potrebbe comportare la mancata o parziale esecuzione del servizio.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4. Comunicazione dei dati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personali possono essere conosciuti dagli incaricati del trattamento.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possono essere comunicati per le finalità di cui al punto 1) a: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</w:t>
      </w:r>
      <w:r>
        <w:rPr>
          <w:sz w:val="23"/>
          <w:szCs w:val="23"/>
        </w:rPr>
        <w:t>soggetti a cui la Normativa vigente consente l'accesso;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</w:t>
      </w:r>
      <w:r>
        <w:rPr>
          <w:sz w:val="23"/>
          <w:szCs w:val="23"/>
        </w:rPr>
        <w:t>collaboratori esterni e a tutti quei soggetti cui la comunicazione sia necessaria per il corretto adempimento delle finalità indicate nel punto 1.) e per adempiere ad obblighi di legge.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c) </w:t>
      </w:r>
      <w:r>
        <w:rPr>
          <w:sz w:val="23"/>
          <w:szCs w:val="23"/>
        </w:rPr>
        <w:t xml:space="preserve">a società controllate dalla Fondazione </w:t>
      </w:r>
      <w:proofErr w:type="spellStart"/>
      <w:r>
        <w:rPr>
          <w:sz w:val="23"/>
          <w:szCs w:val="23"/>
        </w:rPr>
        <w:t>Bonino-Pulejo</w:t>
      </w:r>
      <w:proofErr w:type="spellEnd"/>
      <w:r>
        <w:rPr>
          <w:sz w:val="23"/>
          <w:szCs w:val="23"/>
        </w:rPr>
        <w:t xml:space="preserve"> ai sensi dell’art. 2359 del Codice Civile;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d) </w:t>
      </w:r>
      <w:r>
        <w:rPr>
          <w:sz w:val="23"/>
          <w:szCs w:val="23"/>
        </w:rPr>
        <w:t>a persone fisiche e giuridiche che in nome e per conto della Fondazione effettuino servizi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elaborativi o svolgano attività connesse o di supporto.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In nessun caso i suoi dati personali saranno trasmessi a terze parti, eccezion fatta nei casi in cui la Fondazione: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- abbia il suo consenso esplicito a condividere i suoi dati con terze parti;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- debba ottemperare ad ordini scritti dell’Autorità Giudiziaria.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5. Trasferimento dei dati all’estero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possono essere trasferiti verso Paesi dell’Unione Europea e verso Paesi terzi rispetto a quest’ultima nell’ambito delle finalità di cui al punto 1.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6. Diritti dell’interessato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L’art. 7 T.U. conferisce all’interessato l’esercizio di specifici diritti, tra cui quello di ottenere dal Titolare la conferma dell’esistenza o meno di propri dati personali e la loro messa a disposizione in forma intelligibile, l’interessato ha diritto di avere conoscenza dell’origine dei dati, delle finalità e delle modalità di trattamento, della logica applicata al trattamento, degli estremi identificativi del titolare dei soggetti cui i dati possono essere comunicati; l’interessato ha inoltre il diritto di ottenere l’aggiornamento, la rettifica e l’integrazione dei dati, la cancellazione, la trasformazione in forma anonima o il blocco dei dati trattati in violazione della legge; il titolare ha il diritto di opporsi, per motivi legittimi, al trattamento dei dati.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 ogni momento potrà esercitare i Suoi diritti nei confronti del titolare del trattamento, ai sensi dell'art. 7 del </w:t>
      </w:r>
      <w:proofErr w:type="spellStart"/>
      <w:r>
        <w:rPr>
          <w:sz w:val="23"/>
          <w:szCs w:val="23"/>
        </w:rPr>
        <w:t>D.Lgs</w:t>
      </w:r>
      <w:proofErr w:type="spellEnd"/>
      <w:r>
        <w:rPr>
          <w:sz w:val="23"/>
          <w:szCs w:val="23"/>
        </w:rPr>
        <w:t xml:space="preserve"> 196/2003, che per Sua comodità riproduciamo integralmente: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b/>
          <w:bCs/>
          <w:i/>
          <w:iCs/>
          <w:sz w:val="23"/>
          <w:szCs w:val="23"/>
        </w:rPr>
      </w:pPr>
    </w:p>
    <w:p w:rsidR="00E75722" w:rsidRDefault="00E75722" w:rsidP="00E75722">
      <w:pPr>
        <w:autoSpaceDE w:val="0"/>
        <w:autoSpaceDN w:val="0"/>
        <w:adjustRightInd w:val="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Art. 7 - Diritto di accesso ai dati personali ed altri diritti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1. L'interessato ha diritto di ottenere la conferma dell'esistenza o meno di dati personali che lo riguardano, anche se non ancora registrati, e la loro comunicazione in forma intelligibile.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2. L'interessato ha diritto di ottenere l'indicazione: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lastRenderedPageBreak/>
        <w:t>a) dell'origine dei dati personali;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delle finalità e modalità del trattamento;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c) della logica applicata in caso di trattamento effettuato con l'ausilio di strumenti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elettronici;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d) degli estremi identificativi del titolare, dei responsabili e del rappresentante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designato ai sensi dell'articolo 5, comma 2;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e) dei soggetti o delle categorie di soggetti ai quali i dati personali possono essere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comunicati o che possono venirne a conoscenza in qualità di rappresentante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designato nel territorio dello Stato, di responsabili o incaricati.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3. L'interessato ha diritto di ottenere: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l'aggiornamento, la rettificazione ovvero, quando vi ha interesse, l'integrazione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dei dati;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la cancellazione, la trasformazione in forma anonima o il blocco dei dati trattati in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violazione di legge, compresi quelli di cui non è necessaria la conservazione in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relazione agli scopi per i quali i dati sono stati raccolti o successivamente trattati;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c) l'attestazione che le operazioni di cui alle lettere a) e b) sono state portate a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conoscenza, anche per quanto riguarda il loro contenuto, di coloro ai quali i dati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sono stati comunicati o diffusi, eccettuato il caso in cui tale adempimento si rivela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impossibile o comporta un impiego di mezzi manifestamente sproporzionato rispetto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al diritto tutelato.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4. L'interessato ha diritto di opporsi, in tutto o in parte: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per motivi legittimi al trattamento dei dati personali che lo riguardano, ancorché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pertinenti allo scopo della raccolta;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al trattamento di dati personali che lo riguardano a fini di invio di materiale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pubblicitario o di vendita diretta o per il compimento di ricerche di mercato o di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comunicazione commerciale.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7. Titolare del trattamento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Titolare del trattamento è Fondazione Andrea Arena, con sede legale in Via F. </w:t>
      </w:r>
      <w:proofErr w:type="spellStart"/>
      <w:r>
        <w:rPr>
          <w:sz w:val="23"/>
          <w:szCs w:val="23"/>
        </w:rPr>
        <w:t>Crispi</w:t>
      </w:r>
      <w:proofErr w:type="spellEnd"/>
      <w:r>
        <w:rPr>
          <w:sz w:val="23"/>
          <w:szCs w:val="23"/>
        </w:rPr>
        <w:t xml:space="preserve"> n. 8 – 98121 Messina –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Tel. 090 344817 – Fax 090 344817.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E75722" w:rsidRDefault="00E75722" w:rsidP="00E75722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Consenso al trattamento dei dati personali: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Luogo:_________________ Data:____________________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Nome:______________________ Cognome:________________________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Preso atto dell’informativa di cui sopra, acconsento, ai sensi dell’art. 23 del D. Lgs. 30 giugno n. 196, al trattamento dei miei dati personali a opera dei soggetti indicati nella predetta informativa e nei limiti di cui dalla stessa indicati. Rimane fermo che tale consenso è condizionato al rispetto delle disposizioni della vigente normativa.</w:t>
      </w:r>
    </w:p>
    <w:p w:rsidR="00E75722" w:rsidRDefault="00E75722" w:rsidP="00E75722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E75722" w:rsidRDefault="00E75722" w:rsidP="00E75722">
      <w:pPr>
        <w:autoSpaceDE w:val="0"/>
        <w:autoSpaceDN w:val="0"/>
        <w:adjustRightInd w:val="0"/>
        <w:jc w:val="both"/>
      </w:pPr>
      <w:r>
        <w:rPr>
          <w:sz w:val="23"/>
          <w:szCs w:val="23"/>
        </w:rPr>
        <w:t>Firma _____________________________________</w:t>
      </w:r>
    </w:p>
    <w:p w:rsidR="00853517" w:rsidRPr="00726783" w:rsidRDefault="00C84013" w:rsidP="00C20517">
      <w:pPr>
        <w:widowControl w:val="0"/>
        <w:jc w:val="both"/>
        <w:rPr>
          <w:sz w:val="22"/>
          <w:szCs w:val="22"/>
        </w:rPr>
      </w:pPr>
      <w:r w:rsidRPr="00726783">
        <w:rPr>
          <w:sz w:val="22"/>
          <w:szCs w:val="22"/>
        </w:rPr>
        <w:tab/>
      </w:r>
    </w:p>
    <w:sectPr w:rsidR="00853517" w:rsidRPr="00726783" w:rsidSect="00C20517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3400" w:rsidRDefault="007F3400">
      <w:r>
        <w:separator/>
      </w:r>
    </w:p>
  </w:endnote>
  <w:endnote w:type="continuationSeparator" w:id="0">
    <w:p w:rsidR="007F3400" w:rsidRDefault="007F34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nglish111 Vivace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enturySchool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3400" w:rsidRDefault="007F3400">
      <w:r>
        <w:separator/>
      </w:r>
    </w:p>
  </w:footnote>
  <w:footnote w:type="continuationSeparator" w:id="0">
    <w:p w:rsidR="007F3400" w:rsidRDefault="007F34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D6479"/>
    <w:multiLevelType w:val="hybridMultilevel"/>
    <w:tmpl w:val="437C512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E16365"/>
    <w:multiLevelType w:val="hybridMultilevel"/>
    <w:tmpl w:val="8642362C"/>
    <w:lvl w:ilvl="0" w:tplc="367ED6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226D67"/>
    <w:multiLevelType w:val="hybridMultilevel"/>
    <w:tmpl w:val="1346C43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attachedTemplate r:id="rId1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4F0D"/>
    <w:rsid w:val="00005F90"/>
    <w:rsid w:val="0000637A"/>
    <w:rsid w:val="0001069E"/>
    <w:rsid w:val="00036378"/>
    <w:rsid w:val="000400A2"/>
    <w:rsid w:val="000610D1"/>
    <w:rsid w:val="000A0A84"/>
    <w:rsid w:val="000B566E"/>
    <w:rsid w:val="000C0910"/>
    <w:rsid w:val="000F71E0"/>
    <w:rsid w:val="00122975"/>
    <w:rsid w:val="00143F81"/>
    <w:rsid w:val="00150692"/>
    <w:rsid w:val="00153233"/>
    <w:rsid w:val="001551C3"/>
    <w:rsid w:val="001566CC"/>
    <w:rsid w:val="001708F7"/>
    <w:rsid w:val="001A567C"/>
    <w:rsid w:val="001B1498"/>
    <w:rsid w:val="001B4B6F"/>
    <w:rsid w:val="001B5A31"/>
    <w:rsid w:val="001C6AEF"/>
    <w:rsid w:val="001D283C"/>
    <w:rsid w:val="002133D4"/>
    <w:rsid w:val="00224958"/>
    <w:rsid w:val="002301FC"/>
    <w:rsid w:val="002512BB"/>
    <w:rsid w:val="00266022"/>
    <w:rsid w:val="00266A2A"/>
    <w:rsid w:val="00295CD5"/>
    <w:rsid w:val="002B29BF"/>
    <w:rsid w:val="002B4EC0"/>
    <w:rsid w:val="002C4155"/>
    <w:rsid w:val="002D2AC1"/>
    <w:rsid w:val="002D4300"/>
    <w:rsid w:val="002F5B45"/>
    <w:rsid w:val="00303771"/>
    <w:rsid w:val="0033335D"/>
    <w:rsid w:val="003379DB"/>
    <w:rsid w:val="00344F0D"/>
    <w:rsid w:val="00353AD0"/>
    <w:rsid w:val="0035707D"/>
    <w:rsid w:val="003A5BF5"/>
    <w:rsid w:val="003A7C34"/>
    <w:rsid w:val="003F1B90"/>
    <w:rsid w:val="00400113"/>
    <w:rsid w:val="004079CB"/>
    <w:rsid w:val="004158E3"/>
    <w:rsid w:val="0042658D"/>
    <w:rsid w:val="00431450"/>
    <w:rsid w:val="00436929"/>
    <w:rsid w:val="004609BD"/>
    <w:rsid w:val="004826D8"/>
    <w:rsid w:val="00482BA4"/>
    <w:rsid w:val="004926BE"/>
    <w:rsid w:val="004A2742"/>
    <w:rsid w:val="004C6E63"/>
    <w:rsid w:val="004D5BB6"/>
    <w:rsid w:val="004E01A4"/>
    <w:rsid w:val="00501F9B"/>
    <w:rsid w:val="0051424F"/>
    <w:rsid w:val="00541513"/>
    <w:rsid w:val="00565FD9"/>
    <w:rsid w:val="00573EDE"/>
    <w:rsid w:val="00597026"/>
    <w:rsid w:val="005A3756"/>
    <w:rsid w:val="005D409F"/>
    <w:rsid w:val="005D5135"/>
    <w:rsid w:val="005E7365"/>
    <w:rsid w:val="00620295"/>
    <w:rsid w:val="00626323"/>
    <w:rsid w:val="006464E4"/>
    <w:rsid w:val="00652EF7"/>
    <w:rsid w:val="0065797F"/>
    <w:rsid w:val="006623E9"/>
    <w:rsid w:val="006730B2"/>
    <w:rsid w:val="00680E7D"/>
    <w:rsid w:val="006E6BA1"/>
    <w:rsid w:val="00712345"/>
    <w:rsid w:val="0071676C"/>
    <w:rsid w:val="00725E53"/>
    <w:rsid w:val="00726783"/>
    <w:rsid w:val="00727178"/>
    <w:rsid w:val="007723C8"/>
    <w:rsid w:val="00774D04"/>
    <w:rsid w:val="00782B10"/>
    <w:rsid w:val="007D3068"/>
    <w:rsid w:val="007F3400"/>
    <w:rsid w:val="008308B8"/>
    <w:rsid w:val="00853517"/>
    <w:rsid w:val="00867633"/>
    <w:rsid w:val="00870AB0"/>
    <w:rsid w:val="00872E42"/>
    <w:rsid w:val="0088121D"/>
    <w:rsid w:val="00883316"/>
    <w:rsid w:val="008A454F"/>
    <w:rsid w:val="008B63BC"/>
    <w:rsid w:val="008D1D8E"/>
    <w:rsid w:val="008D5A83"/>
    <w:rsid w:val="008E5906"/>
    <w:rsid w:val="008E690D"/>
    <w:rsid w:val="008F0AB1"/>
    <w:rsid w:val="00902EC9"/>
    <w:rsid w:val="009205E6"/>
    <w:rsid w:val="00923745"/>
    <w:rsid w:val="009261F9"/>
    <w:rsid w:val="009642C2"/>
    <w:rsid w:val="0096494E"/>
    <w:rsid w:val="00975F48"/>
    <w:rsid w:val="00982F44"/>
    <w:rsid w:val="0098496F"/>
    <w:rsid w:val="009A5059"/>
    <w:rsid w:val="009C0F06"/>
    <w:rsid w:val="009D26D1"/>
    <w:rsid w:val="009D3487"/>
    <w:rsid w:val="009F7FC6"/>
    <w:rsid w:val="00A10D36"/>
    <w:rsid w:val="00A13F80"/>
    <w:rsid w:val="00A1776A"/>
    <w:rsid w:val="00A56B88"/>
    <w:rsid w:val="00AA3288"/>
    <w:rsid w:val="00AB5C49"/>
    <w:rsid w:val="00AB5FD5"/>
    <w:rsid w:val="00AC0972"/>
    <w:rsid w:val="00AD37CA"/>
    <w:rsid w:val="00AE1683"/>
    <w:rsid w:val="00AF39D3"/>
    <w:rsid w:val="00B12476"/>
    <w:rsid w:val="00B14154"/>
    <w:rsid w:val="00B260DC"/>
    <w:rsid w:val="00B410FC"/>
    <w:rsid w:val="00B475D7"/>
    <w:rsid w:val="00B724AB"/>
    <w:rsid w:val="00B74A2E"/>
    <w:rsid w:val="00B848AA"/>
    <w:rsid w:val="00BB59E8"/>
    <w:rsid w:val="00BC4CBB"/>
    <w:rsid w:val="00BF0245"/>
    <w:rsid w:val="00BF2DA7"/>
    <w:rsid w:val="00C02EC3"/>
    <w:rsid w:val="00C03E8D"/>
    <w:rsid w:val="00C20517"/>
    <w:rsid w:val="00C22782"/>
    <w:rsid w:val="00C303B9"/>
    <w:rsid w:val="00C40144"/>
    <w:rsid w:val="00C6139F"/>
    <w:rsid w:val="00C84013"/>
    <w:rsid w:val="00CB0F30"/>
    <w:rsid w:val="00CD324C"/>
    <w:rsid w:val="00CF0B0A"/>
    <w:rsid w:val="00CF546F"/>
    <w:rsid w:val="00D169AD"/>
    <w:rsid w:val="00D2204F"/>
    <w:rsid w:val="00D35E7E"/>
    <w:rsid w:val="00D65E33"/>
    <w:rsid w:val="00D86CD2"/>
    <w:rsid w:val="00DA5E7F"/>
    <w:rsid w:val="00DB59EE"/>
    <w:rsid w:val="00DF4B4B"/>
    <w:rsid w:val="00E15F67"/>
    <w:rsid w:val="00E44E82"/>
    <w:rsid w:val="00E45B92"/>
    <w:rsid w:val="00E75722"/>
    <w:rsid w:val="00E93A46"/>
    <w:rsid w:val="00E9678F"/>
    <w:rsid w:val="00EA514B"/>
    <w:rsid w:val="00F24334"/>
    <w:rsid w:val="00F250F0"/>
    <w:rsid w:val="00F47158"/>
    <w:rsid w:val="00F50722"/>
    <w:rsid w:val="00F531CC"/>
    <w:rsid w:val="00F8587E"/>
    <w:rsid w:val="00F93378"/>
    <w:rsid w:val="00F947E4"/>
    <w:rsid w:val="00FA2D5C"/>
    <w:rsid w:val="00FB1925"/>
    <w:rsid w:val="00FC1553"/>
    <w:rsid w:val="00FC445A"/>
    <w:rsid w:val="00FD3B05"/>
    <w:rsid w:val="00FE1FC0"/>
    <w:rsid w:val="00FE35C3"/>
    <w:rsid w:val="00FF5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44E8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5E5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5E53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782B10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2D430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2D43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5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ndazioneandreaaren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ropbox\FONDAZIONE\CARDOZO%20SCHOOL\Bando%20premio%20nazionale%20%2015%2001%20201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Bando premio nazionale  15 01 2015</Template>
  <TotalTime>30</TotalTime>
  <Pages>6</Pages>
  <Words>1893</Words>
  <Characters>10794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Fondazione Andrea Arena</vt:lpstr>
    </vt:vector>
  </TitlesOfParts>
  <Company>Hewlett-Packard Company</Company>
  <LinksUpToDate>false</LinksUpToDate>
  <CharactersWithSpaces>12662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Fondazione Andrea Arena</dc:title>
  <dc:creator>Utente</dc:creator>
  <cp:lastModifiedBy>Utente</cp:lastModifiedBy>
  <cp:revision>7</cp:revision>
  <cp:lastPrinted>2014-11-26T15:57:00Z</cp:lastPrinted>
  <dcterms:created xsi:type="dcterms:W3CDTF">2019-09-24T14:07:00Z</dcterms:created>
  <dcterms:modified xsi:type="dcterms:W3CDTF">2019-11-10T16:40:00Z</dcterms:modified>
</cp:coreProperties>
</file>